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EA5" w:rsidRDefault="00E05305" w:rsidP="001E22EB">
      <w:r>
        <w:rPr>
          <w:noProof/>
          <w:lang w:eastAsia="fr-FR"/>
        </w:rPr>
        <w:drawing>
          <wp:inline distT="0" distB="0" distL="0" distR="0" wp14:anchorId="5BC49381" wp14:editId="1F5BA3DE">
            <wp:extent cx="1186752" cy="1181100"/>
            <wp:effectExtent l="0" t="0" r="0" b="0"/>
            <wp:docPr id="2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209260" name="Image 191920926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8939" cy="129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20AE">
        <w:rPr>
          <w:noProof/>
          <w:lang w:eastAsia="fr-FR"/>
        </w:rPr>
        <w:t xml:space="preserve">                                                                                          </w:t>
      </w:r>
      <w:r w:rsidR="006620AE" w:rsidRPr="006620AE">
        <w:rPr>
          <w:noProof/>
          <w:lang w:eastAsia="fr-FR"/>
        </w:rPr>
        <w:drawing>
          <wp:inline distT="0" distB="0" distL="0" distR="0">
            <wp:extent cx="2084752" cy="810260"/>
            <wp:effectExtent l="0" t="0" r="0" b="8890"/>
            <wp:docPr id="1" name="Image 1" descr="C:\Users\mcombe02\AppData\Local\Temp\Temp1_Kit_de_communication_logo_CVEC_et_logo_finance_par_la_CVEC (1).zip\CVEC 2021\1_CVEC_logo_ecrans_bureautique\CVEC1_signature_rv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combe02\AppData\Local\Temp\Temp1_Kit_de_communication_logo_CVEC_et_logo_finance_par_la_CVEC (1).zip\CVEC 2021\1_CVEC_logo_ecrans_bureautique\CVEC1_signature_rvb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254" cy="818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33C" w:rsidRDefault="009B733C" w:rsidP="00DC1AE0">
      <w:pPr>
        <w:spacing w:after="0" w:line="240" w:lineRule="auto"/>
      </w:pPr>
    </w:p>
    <w:p w:rsidR="00320B2D" w:rsidRPr="007D541E" w:rsidRDefault="00FA6B21" w:rsidP="00DC1AE0">
      <w:pPr>
        <w:spacing w:after="0" w:line="240" w:lineRule="auto"/>
        <w:jc w:val="center"/>
        <w:rPr>
          <w:rFonts w:ascii="Garamond" w:hAnsi="Garamond"/>
          <w:b/>
          <w:color w:val="1F497D" w:themeColor="text2"/>
          <w:sz w:val="24"/>
          <w:szCs w:val="24"/>
        </w:rPr>
      </w:pPr>
      <w:r>
        <w:rPr>
          <w:rFonts w:ascii="Garamond" w:hAnsi="Garamond"/>
          <w:b/>
          <w:color w:val="1F497D" w:themeColor="text2"/>
          <w:sz w:val="24"/>
          <w:szCs w:val="24"/>
        </w:rPr>
        <w:t>Fiche projet</w:t>
      </w:r>
      <w:r w:rsidR="007D541E" w:rsidRPr="007D541E">
        <w:rPr>
          <w:rFonts w:ascii="Garamond" w:hAnsi="Garamond"/>
          <w:b/>
          <w:color w:val="1F497D" w:themeColor="text2"/>
          <w:sz w:val="24"/>
          <w:szCs w:val="24"/>
        </w:rPr>
        <w:t xml:space="preserve"> CVEC</w:t>
      </w:r>
      <w:r w:rsidR="009C4CC6">
        <w:rPr>
          <w:rFonts w:ascii="Garamond" w:hAnsi="Garamond"/>
          <w:b/>
          <w:color w:val="1F497D" w:themeColor="text2"/>
          <w:sz w:val="24"/>
          <w:szCs w:val="24"/>
        </w:rPr>
        <w:t xml:space="preserve"> – 2027</w:t>
      </w:r>
    </w:p>
    <w:p w:rsidR="007D541E" w:rsidRPr="007D541E" w:rsidRDefault="007D541E" w:rsidP="007D541E">
      <w:pPr>
        <w:spacing w:after="0" w:line="240" w:lineRule="auto"/>
        <w:jc w:val="center"/>
        <w:rPr>
          <w:rFonts w:ascii="Garamond" w:hAnsi="Garamond"/>
          <w:b/>
          <w:color w:val="1F497D" w:themeColor="text2"/>
          <w:sz w:val="24"/>
          <w:szCs w:val="24"/>
        </w:rPr>
      </w:pPr>
      <w:r w:rsidRPr="007D541E">
        <w:rPr>
          <w:rFonts w:ascii="Garamond" w:hAnsi="Garamond"/>
          <w:b/>
          <w:color w:val="1F497D" w:themeColor="text2"/>
          <w:sz w:val="24"/>
          <w:szCs w:val="24"/>
        </w:rPr>
        <w:t xml:space="preserve">A renvoyer par mail à </w:t>
      </w:r>
      <w:hyperlink r:id="rId10" w:history="1">
        <w:r w:rsidRPr="007D541E">
          <w:rPr>
            <w:rStyle w:val="Lienhypertexte"/>
            <w:rFonts w:ascii="Garamond" w:hAnsi="Garamond"/>
            <w:b/>
            <w:color w:val="1F497D" w:themeColor="text2"/>
            <w:sz w:val="24"/>
            <w:szCs w:val="24"/>
          </w:rPr>
          <w:t>CVEC@univ-antilles.fr</w:t>
        </w:r>
      </w:hyperlink>
      <w:r w:rsidRPr="007D541E">
        <w:rPr>
          <w:rFonts w:ascii="Garamond" w:hAnsi="Garamond"/>
          <w:b/>
          <w:color w:val="1F497D" w:themeColor="text2"/>
          <w:sz w:val="24"/>
          <w:szCs w:val="24"/>
        </w:rPr>
        <w:t xml:space="preserve"> </w:t>
      </w:r>
    </w:p>
    <w:p w:rsidR="00D5049A" w:rsidRDefault="00D5049A" w:rsidP="00E726B1">
      <w:pPr>
        <w:jc w:val="center"/>
        <w:rPr>
          <w:rFonts w:ascii="Garamond" w:hAnsi="Garamond"/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1E5999" w:rsidTr="00BC6EF4">
        <w:tc>
          <w:tcPr>
            <w:tcW w:w="9911" w:type="dxa"/>
            <w:gridSpan w:val="2"/>
            <w:shd w:val="clear" w:color="auto" w:fill="4F81BD" w:themeFill="accent1"/>
          </w:tcPr>
          <w:p w:rsidR="001E5999" w:rsidRDefault="001E5999" w:rsidP="007D541E">
            <w:pPr>
              <w:jc w:val="both"/>
              <w:rPr>
                <w:rFonts w:ascii="Garamond" w:hAnsi="Garamond"/>
                <w:b/>
                <w:color w:val="FFFFFF" w:themeColor="background1"/>
              </w:rPr>
            </w:pPr>
            <w:r w:rsidRPr="00BC6EF4">
              <w:rPr>
                <w:rFonts w:ascii="Garamond" w:hAnsi="Garamond"/>
                <w:b/>
                <w:color w:val="FFFFFF" w:themeColor="background1"/>
              </w:rPr>
              <w:t xml:space="preserve">Présentation du projet </w:t>
            </w:r>
          </w:p>
          <w:p w:rsidR="00DE26B4" w:rsidRPr="00BC6EF4" w:rsidRDefault="00DE26B4" w:rsidP="007D541E">
            <w:pPr>
              <w:jc w:val="both"/>
              <w:rPr>
                <w:rFonts w:ascii="Garamond" w:hAnsi="Garamond"/>
                <w:b/>
                <w:color w:val="FFFFFF" w:themeColor="background1"/>
              </w:rPr>
            </w:pPr>
          </w:p>
        </w:tc>
      </w:tr>
      <w:tr w:rsidR="00126EEA" w:rsidTr="00D3279F">
        <w:tc>
          <w:tcPr>
            <w:tcW w:w="9911" w:type="dxa"/>
            <w:gridSpan w:val="2"/>
          </w:tcPr>
          <w:p w:rsidR="00126EEA" w:rsidRPr="00BC6EF4" w:rsidRDefault="00126EEA" w:rsidP="007D541E">
            <w:pPr>
              <w:jc w:val="both"/>
              <w:rPr>
                <w:rFonts w:ascii="Garamond" w:hAnsi="Garamond"/>
                <w:b/>
              </w:rPr>
            </w:pPr>
            <w:r w:rsidRPr="00BC6EF4">
              <w:rPr>
                <w:rFonts w:ascii="Garamond" w:hAnsi="Garamond"/>
                <w:b/>
              </w:rPr>
              <w:t>Intitulé du projet :</w:t>
            </w:r>
          </w:p>
          <w:p w:rsidR="00B77872" w:rsidRDefault="00B77872" w:rsidP="007D541E">
            <w:pPr>
              <w:jc w:val="both"/>
              <w:rPr>
                <w:rFonts w:ascii="Garamond" w:hAnsi="Garamond"/>
              </w:rPr>
            </w:pPr>
          </w:p>
        </w:tc>
      </w:tr>
      <w:tr w:rsidR="00126EEA" w:rsidTr="0063528B">
        <w:tc>
          <w:tcPr>
            <w:tcW w:w="9911" w:type="dxa"/>
            <w:gridSpan w:val="2"/>
          </w:tcPr>
          <w:p w:rsidR="00126EEA" w:rsidRPr="00BC6EF4" w:rsidRDefault="00126EEA" w:rsidP="007D541E">
            <w:pPr>
              <w:jc w:val="both"/>
              <w:rPr>
                <w:rFonts w:ascii="Garamond" w:hAnsi="Garamond"/>
                <w:b/>
              </w:rPr>
            </w:pPr>
            <w:r w:rsidRPr="00BC6EF4">
              <w:rPr>
                <w:rFonts w:ascii="Garamond" w:hAnsi="Garamond"/>
                <w:b/>
              </w:rPr>
              <w:t>Lieu de réalisation :</w:t>
            </w:r>
          </w:p>
          <w:p w:rsidR="00B77872" w:rsidRDefault="00B77872" w:rsidP="007D541E">
            <w:pPr>
              <w:jc w:val="both"/>
              <w:rPr>
                <w:rFonts w:ascii="Garamond" w:hAnsi="Garamond"/>
              </w:rPr>
            </w:pPr>
          </w:p>
        </w:tc>
      </w:tr>
      <w:tr w:rsidR="00126EEA" w:rsidTr="005750EB">
        <w:tc>
          <w:tcPr>
            <w:tcW w:w="9911" w:type="dxa"/>
            <w:gridSpan w:val="2"/>
          </w:tcPr>
          <w:p w:rsidR="00352DCA" w:rsidRPr="00BC6EF4" w:rsidRDefault="00126EEA" w:rsidP="007D541E">
            <w:pPr>
              <w:jc w:val="both"/>
              <w:rPr>
                <w:rFonts w:ascii="Garamond" w:hAnsi="Garamond"/>
                <w:b/>
              </w:rPr>
            </w:pPr>
            <w:r w:rsidRPr="00BC6EF4">
              <w:rPr>
                <w:rFonts w:ascii="Garamond" w:hAnsi="Garamond"/>
                <w:b/>
              </w:rPr>
              <w:t>Axes thématiques CVEC mobilisés dans le projet :</w:t>
            </w:r>
          </w:p>
          <w:p w:rsidR="00126EEA" w:rsidRPr="009F5BA5" w:rsidRDefault="009C4CC6" w:rsidP="00352DCA">
            <w:pPr>
              <w:pStyle w:val="Paragraphedeliste"/>
              <w:tabs>
                <w:tab w:val="left" w:pos="960"/>
              </w:tabs>
              <w:jc w:val="both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  <w:b/>
                </w:rPr>
                <w:id w:val="92329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A2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8B187D">
              <w:rPr>
                <w:rFonts w:ascii="Garamond" w:hAnsi="Garamond"/>
                <w:b/>
              </w:rPr>
              <w:t xml:space="preserve">Aides sociales  </w:t>
            </w:r>
          </w:p>
          <w:p w:rsidR="00126EEA" w:rsidRDefault="009C4CC6" w:rsidP="00352DCA">
            <w:pPr>
              <w:pStyle w:val="Paragraphedeliste"/>
              <w:tabs>
                <w:tab w:val="left" w:pos="960"/>
              </w:tabs>
              <w:jc w:val="both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  <w:b/>
                </w:rPr>
                <w:id w:val="177865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DC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8B187D">
              <w:rPr>
                <w:rFonts w:ascii="Garamond" w:hAnsi="Garamond"/>
                <w:b/>
              </w:rPr>
              <w:t xml:space="preserve">Santé des étudiants </w:t>
            </w:r>
          </w:p>
          <w:p w:rsidR="00126EEA" w:rsidRPr="00126EEA" w:rsidRDefault="009C4CC6" w:rsidP="00352DCA">
            <w:pPr>
              <w:pStyle w:val="Paragraphedeliste"/>
              <w:tabs>
                <w:tab w:val="left" w:pos="960"/>
              </w:tabs>
              <w:jc w:val="both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  <w:b/>
                </w:rPr>
                <w:id w:val="-305937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DC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8B187D">
              <w:rPr>
                <w:rFonts w:ascii="Garamond" w:hAnsi="Garamond"/>
                <w:b/>
              </w:rPr>
              <w:t xml:space="preserve">Activités culturelles </w:t>
            </w:r>
          </w:p>
          <w:p w:rsidR="00126EEA" w:rsidRPr="009F5BA5" w:rsidRDefault="009C4CC6" w:rsidP="00352DCA">
            <w:pPr>
              <w:pStyle w:val="Paragraphedeliste"/>
              <w:tabs>
                <w:tab w:val="left" w:pos="960"/>
              </w:tabs>
              <w:jc w:val="both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  <w:b/>
                </w:rPr>
                <w:id w:val="-1206016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DC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8B187D">
              <w:rPr>
                <w:rFonts w:ascii="Garamond" w:hAnsi="Garamond"/>
                <w:b/>
              </w:rPr>
              <w:t>Activités sportives</w:t>
            </w:r>
            <w:r w:rsidR="00126EEA">
              <w:rPr>
                <w:rFonts w:ascii="Garamond" w:hAnsi="Garamond"/>
              </w:rPr>
              <w:t xml:space="preserve"> </w:t>
            </w:r>
            <w:r w:rsidR="00126EEA" w:rsidRPr="009F5BA5">
              <w:rPr>
                <w:rFonts w:ascii="Garamond" w:hAnsi="Garamond"/>
              </w:rPr>
              <w:t xml:space="preserve"> </w:t>
            </w:r>
          </w:p>
          <w:p w:rsidR="00126EEA" w:rsidRPr="009F5BA5" w:rsidRDefault="009C4CC6" w:rsidP="00352DCA">
            <w:pPr>
              <w:pStyle w:val="Paragraphedeliste"/>
              <w:tabs>
                <w:tab w:val="left" w:pos="960"/>
              </w:tabs>
              <w:jc w:val="both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  <w:b/>
                </w:rPr>
                <w:id w:val="1789157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DC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8B187D">
              <w:rPr>
                <w:rFonts w:ascii="Garamond" w:hAnsi="Garamond"/>
                <w:b/>
              </w:rPr>
              <w:t xml:space="preserve">Activités d’accueil </w:t>
            </w:r>
            <w:r w:rsidR="00126EEA" w:rsidRPr="009F5BA5">
              <w:rPr>
                <w:rFonts w:ascii="Garamond" w:hAnsi="Garamond"/>
              </w:rPr>
              <w:t xml:space="preserve"> </w:t>
            </w:r>
          </w:p>
          <w:p w:rsidR="00126EEA" w:rsidRDefault="00126EEA" w:rsidP="008B187D">
            <w:pPr>
              <w:pStyle w:val="Paragraphedeliste"/>
              <w:tabs>
                <w:tab w:val="left" w:pos="960"/>
              </w:tabs>
              <w:jc w:val="both"/>
              <w:rPr>
                <w:rFonts w:ascii="Garamond" w:hAnsi="Garamond"/>
              </w:rPr>
            </w:pPr>
          </w:p>
        </w:tc>
      </w:tr>
      <w:tr w:rsidR="00112DA3" w:rsidTr="00D051FE">
        <w:tc>
          <w:tcPr>
            <w:tcW w:w="9911" w:type="dxa"/>
            <w:gridSpan w:val="2"/>
          </w:tcPr>
          <w:p w:rsidR="00112DA3" w:rsidRPr="00BC6EF4" w:rsidRDefault="00112DA3" w:rsidP="007D541E">
            <w:pPr>
              <w:jc w:val="both"/>
              <w:rPr>
                <w:rFonts w:ascii="Garamond" w:hAnsi="Garamond"/>
                <w:b/>
              </w:rPr>
            </w:pPr>
            <w:r w:rsidRPr="00BC6EF4">
              <w:rPr>
                <w:rFonts w:ascii="Garamond" w:hAnsi="Garamond"/>
                <w:b/>
              </w:rPr>
              <w:t>Description du projet</w:t>
            </w:r>
            <w:r w:rsidR="00DE327B">
              <w:rPr>
                <w:rFonts w:ascii="Garamond" w:hAnsi="Garamond"/>
                <w:b/>
              </w:rPr>
              <w:t xml:space="preserve"> et communication prévue </w:t>
            </w:r>
          </w:p>
          <w:p w:rsidR="00F11FC8" w:rsidRDefault="00F11FC8" w:rsidP="007D541E">
            <w:pPr>
              <w:jc w:val="both"/>
              <w:rPr>
                <w:rFonts w:ascii="Garamond" w:hAnsi="Garamond"/>
              </w:rPr>
            </w:pPr>
          </w:p>
          <w:p w:rsidR="00F11FC8" w:rsidRDefault="00F11FC8" w:rsidP="007D541E">
            <w:pPr>
              <w:jc w:val="both"/>
              <w:rPr>
                <w:rFonts w:ascii="Garamond" w:hAnsi="Garamond"/>
              </w:rPr>
            </w:pPr>
          </w:p>
          <w:p w:rsidR="00F11FC8" w:rsidRDefault="00F11FC8" w:rsidP="007D541E">
            <w:pPr>
              <w:jc w:val="both"/>
              <w:rPr>
                <w:rFonts w:ascii="Garamond" w:hAnsi="Garamond"/>
              </w:rPr>
            </w:pPr>
          </w:p>
          <w:p w:rsidR="00F11FC8" w:rsidRDefault="00F11FC8" w:rsidP="007D541E">
            <w:pPr>
              <w:jc w:val="both"/>
              <w:rPr>
                <w:rFonts w:ascii="Garamond" w:hAnsi="Garamond"/>
              </w:rPr>
            </w:pPr>
          </w:p>
          <w:p w:rsidR="00F11FC8" w:rsidRDefault="00F11FC8" w:rsidP="007D541E">
            <w:pPr>
              <w:jc w:val="both"/>
              <w:rPr>
                <w:rFonts w:ascii="Garamond" w:hAnsi="Garamond"/>
              </w:rPr>
            </w:pPr>
          </w:p>
          <w:p w:rsidR="00F11FC8" w:rsidRDefault="00F11FC8" w:rsidP="007D541E">
            <w:pPr>
              <w:jc w:val="both"/>
              <w:rPr>
                <w:rFonts w:ascii="Garamond" w:hAnsi="Garamond"/>
              </w:rPr>
            </w:pPr>
          </w:p>
          <w:p w:rsidR="00F11FC8" w:rsidRDefault="00F11FC8" w:rsidP="007D541E">
            <w:pPr>
              <w:jc w:val="both"/>
              <w:rPr>
                <w:rFonts w:ascii="Garamond" w:hAnsi="Garamond"/>
              </w:rPr>
            </w:pPr>
          </w:p>
          <w:p w:rsidR="00F11FC8" w:rsidRDefault="00F11FC8" w:rsidP="007D541E">
            <w:pPr>
              <w:jc w:val="both"/>
              <w:rPr>
                <w:rFonts w:ascii="Garamond" w:hAnsi="Garamond"/>
              </w:rPr>
            </w:pPr>
          </w:p>
          <w:p w:rsidR="00F11FC8" w:rsidRDefault="00F11FC8" w:rsidP="007D541E">
            <w:pPr>
              <w:jc w:val="both"/>
              <w:rPr>
                <w:rFonts w:ascii="Garamond" w:hAnsi="Garamond"/>
              </w:rPr>
            </w:pPr>
          </w:p>
          <w:p w:rsidR="00112DA3" w:rsidRDefault="00112DA3" w:rsidP="007D541E">
            <w:pPr>
              <w:jc w:val="both"/>
              <w:rPr>
                <w:rFonts w:ascii="Garamond" w:hAnsi="Garamond"/>
              </w:rPr>
            </w:pPr>
          </w:p>
          <w:p w:rsidR="00112DA3" w:rsidRDefault="00112DA3" w:rsidP="007D541E">
            <w:pPr>
              <w:jc w:val="both"/>
              <w:rPr>
                <w:rFonts w:ascii="Garamond" w:hAnsi="Garamond"/>
              </w:rPr>
            </w:pPr>
          </w:p>
          <w:p w:rsidR="00112DA3" w:rsidRDefault="00112DA3" w:rsidP="007D541E">
            <w:pPr>
              <w:jc w:val="both"/>
              <w:rPr>
                <w:rFonts w:ascii="Garamond" w:hAnsi="Garamond"/>
              </w:rPr>
            </w:pPr>
          </w:p>
          <w:p w:rsidR="00F11FC8" w:rsidRDefault="00F11FC8" w:rsidP="007D541E">
            <w:pPr>
              <w:jc w:val="both"/>
              <w:rPr>
                <w:rFonts w:ascii="Garamond" w:hAnsi="Garamond"/>
              </w:rPr>
            </w:pPr>
          </w:p>
          <w:p w:rsidR="00F11FC8" w:rsidRDefault="00F11FC8" w:rsidP="007D541E">
            <w:pPr>
              <w:jc w:val="both"/>
              <w:rPr>
                <w:rFonts w:ascii="Garamond" w:hAnsi="Garamond"/>
              </w:rPr>
            </w:pPr>
          </w:p>
          <w:p w:rsidR="00736145" w:rsidRDefault="00736145" w:rsidP="007D541E">
            <w:pPr>
              <w:jc w:val="both"/>
              <w:rPr>
                <w:rFonts w:ascii="Garamond" w:hAnsi="Garamond"/>
              </w:rPr>
            </w:pPr>
          </w:p>
          <w:p w:rsidR="00736145" w:rsidRDefault="00736145" w:rsidP="007D541E">
            <w:pPr>
              <w:jc w:val="both"/>
              <w:rPr>
                <w:rFonts w:ascii="Garamond" w:hAnsi="Garamond"/>
              </w:rPr>
            </w:pPr>
          </w:p>
          <w:p w:rsidR="00112DA3" w:rsidRDefault="00112DA3" w:rsidP="00F11FC8">
            <w:pPr>
              <w:jc w:val="both"/>
              <w:rPr>
                <w:rFonts w:ascii="Garamond" w:hAnsi="Garamond"/>
              </w:rPr>
            </w:pPr>
          </w:p>
        </w:tc>
      </w:tr>
      <w:tr w:rsidR="001E5999" w:rsidTr="00D051FE">
        <w:tc>
          <w:tcPr>
            <w:tcW w:w="9911" w:type="dxa"/>
            <w:gridSpan w:val="2"/>
          </w:tcPr>
          <w:p w:rsidR="001E5999" w:rsidRPr="00BC6EF4" w:rsidRDefault="00BC7F40" w:rsidP="007D541E">
            <w:pPr>
              <w:jc w:val="both"/>
              <w:rPr>
                <w:rFonts w:ascii="Garamond" w:hAnsi="Garamond"/>
                <w:b/>
              </w:rPr>
            </w:pPr>
            <w:r w:rsidRPr="00BC6EF4">
              <w:rPr>
                <w:rFonts w:ascii="Garamond" w:hAnsi="Garamond"/>
                <w:b/>
              </w:rPr>
              <w:t>Nombre estimé d’étudiants bénéficiaires :</w:t>
            </w:r>
          </w:p>
          <w:p w:rsidR="00BC7F40" w:rsidRDefault="00BC7F40" w:rsidP="007D541E">
            <w:pPr>
              <w:jc w:val="both"/>
              <w:rPr>
                <w:rFonts w:ascii="Garamond" w:hAnsi="Garamond"/>
              </w:rPr>
            </w:pPr>
          </w:p>
        </w:tc>
      </w:tr>
      <w:tr w:rsidR="00156857" w:rsidTr="00A91BB2">
        <w:tc>
          <w:tcPr>
            <w:tcW w:w="9911" w:type="dxa"/>
            <w:gridSpan w:val="2"/>
            <w:shd w:val="clear" w:color="auto" w:fill="4F81BD" w:themeFill="accent1"/>
          </w:tcPr>
          <w:p w:rsidR="00156857" w:rsidRDefault="00156857" w:rsidP="00BC7F40">
            <w:pPr>
              <w:jc w:val="both"/>
              <w:rPr>
                <w:rFonts w:ascii="Garamond" w:hAnsi="Garamond"/>
                <w:b/>
                <w:color w:val="FFFFFF" w:themeColor="background1"/>
              </w:rPr>
            </w:pPr>
            <w:proofErr w:type="spellStart"/>
            <w:r w:rsidRPr="00A91BB2">
              <w:rPr>
                <w:rFonts w:ascii="Garamond" w:hAnsi="Garamond"/>
                <w:b/>
                <w:color w:val="FFFFFF" w:themeColor="background1"/>
              </w:rPr>
              <w:t>Rétroplanning</w:t>
            </w:r>
            <w:proofErr w:type="spellEnd"/>
            <w:r w:rsidRPr="00A91BB2">
              <w:rPr>
                <w:rFonts w:ascii="Garamond" w:hAnsi="Garamond"/>
                <w:b/>
                <w:color w:val="FFFFFF" w:themeColor="background1"/>
              </w:rPr>
              <w:t xml:space="preserve"> du projet </w:t>
            </w:r>
          </w:p>
          <w:p w:rsidR="00DE26B4" w:rsidRPr="00A91BB2" w:rsidRDefault="00DE26B4" w:rsidP="00BC7F40">
            <w:pPr>
              <w:jc w:val="both"/>
              <w:rPr>
                <w:rFonts w:ascii="Garamond" w:hAnsi="Garamond"/>
                <w:b/>
                <w:color w:val="FFFFFF" w:themeColor="background1"/>
              </w:rPr>
            </w:pPr>
          </w:p>
        </w:tc>
      </w:tr>
      <w:tr w:rsidR="00156857" w:rsidTr="00714038">
        <w:tc>
          <w:tcPr>
            <w:tcW w:w="4955" w:type="dxa"/>
          </w:tcPr>
          <w:p w:rsidR="00156857" w:rsidRPr="00A91BB2" w:rsidRDefault="00156857" w:rsidP="00BC7F40">
            <w:pPr>
              <w:jc w:val="both"/>
              <w:rPr>
                <w:rFonts w:ascii="Garamond" w:hAnsi="Garamond"/>
                <w:b/>
              </w:rPr>
            </w:pPr>
            <w:r w:rsidRPr="00A91BB2">
              <w:rPr>
                <w:rFonts w:ascii="Garamond" w:hAnsi="Garamond"/>
                <w:b/>
              </w:rPr>
              <w:t xml:space="preserve">Date estimée du démarrage du projet : </w:t>
            </w:r>
          </w:p>
        </w:tc>
        <w:tc>
          <w:tcPr>
            <w:tcW w:w="4956" w:type="dxa"/>
          </w:tcPr>
          <w:p w:rsidR="00156857" w:rsidRPr="00A91BB2" w:rsidRDefault="00156857" w:rsidP="00BC7F40">
            <w:pPr>
              <w:jc w:val="both"/>
              <w:rPr>
                <w:rFonts w:ascii="Garamond" w:hAnsi="Garamond"/>
                <w:b/>
              </w:rPr>
            </w:pPr>
            <w:r w:rsidRPr="00A91BB2">
              <w:rPr>
                <w:rFonts w:ascii="Garamond" w:hAnsi="Garamond"/>
                <w:b/>
              </w:rPr>
              <w:t xml:space="preserve">Date estimée de la fin de projet : </w:t>
            </w:r>
          </w:p>
        </w:tc>
      </w:tr>
      <w:tr w:rsidR="001E5999" w:rsidTr="00A91BB2">
        <w:tc>
          <w:tcPr>
            <w:tcW w:w="9911" w:type="dxa"/>
            <w:gridSpan w:val="2"/>
            <w:shd w:val="clear" w:color="auto" w:fill="4F81BD" w:themeFill="accent1"/>
          </w:tcPr>
          <w:p w:rsidR="001E5999" w:rsidRDefault="00BC7F40" w:rsidP="00BC7F40">
            <w:pPr>
              <w:jc w:val="both"/>
              <w:rPr>
                <w:rFonts w:ascii="Garamond" w:hAnsi="Garamond"/>
                <w:b/>
                <w:color w:val="FFFFFF" w:themeColor="background1"/>
              </w:rPr>
            </w:pPr>
            <w:r w:rsidRPr="00A91BB2">
              <w:rPr>
                <w:rFonts w:ascii="Garamond" w:hAnsi="Garamond"/>
                <w:b/>
                <w:color w:val="FFFFFF" w:themeColor="background1"/>
              </w:rPr>
              <w:t xml:space="preserve">Indicateur d’évaluation du projet </w:t>
            </w:r>
          </w:p>
          <w:p w:rsidR="00DE26B4" w:rsidRPr="00A91BB2" w:rsidRDefault="00DE26B4" w:rsidP="00BC7F40">
            <w:pPr>
              <w:jc w:val="both"/>
              <w:rPr>
                <w:rFonts w:ascii="Garamond" w:hAnsi="Garamond"/>
                <w:b/>
                <w:color w:val="FFFFFF" w:themeColor="background1"/>
              </w:rPr>
            </w:pPr>
          </w:p>
        </w:tc>
      </w:tr>
      <w:tr w:rsidR="00C23FE8" w:rsidTr="00884A8A">
        <w:tc>
          <w:tcPr>
            <w:tcW w:w="4955" w:type="dxa"/>
          </w:tcPr>
          <w:p w:rsidR="00C23FE8" w:rsidRDefault="00BC7F40" w:rsidP="007D541E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Indicateur 1</w:t>
            </w:r>
          </w:p>
        </w:tc>
        <w:tc>
          <w:tcPr>
            <w:tcW w:w="4956" w:type="dxa"/>
          </w:tcPr>
          <w:p w:rsidR="00C23FE8" w:rsidRDefault="00C23FE8" w:rsidP="007D541E">
            <w:pPr>
              <w:jc w:val="both"/>
              <w:rPr>
                <w:rFonts w:ascii="Garamond" w:hAnsi="Garamond"/>
              </w:rPr>
            </w:pPr>
          </w:p>
        </w:tc>
      </w:tr>
      <w:tr w:rsidR="00BC7F40" w:rsidTr="005A38B5">
        <w:tc>
          <w:tcPr>
            <w:tcW w:w="4955" w:type="dxa"/>
          </w:tcPr>
          <w:p w:rsidR="00BC7F40" w:rsidRDefault="00BC7F40" w:rsidP="007D541E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Indicateur 2</w:t>
            </w:r>
          </w:p>
        </w:tc>
        <w:tc>
          <w:tcPr>
            <w:tcW w:w="4956" w:type="dxa"/>
          </w:tcPr>
          <w:p w:rsidR="00BC7F40" w:rsidRDefault="00BC7F40" w:rsidP="007D541E">
            <w:pPr>
              <w:jc w:val="both"/>
              <w:rPr>
                <w:rFonts w:ascii="Garamond" w:hAnsi="Garamond"/>
              </w:rPr>
            </w:pPr>
          </w:p>
        </w:tc>
      </w:tr>
      <w:tr w:rsidR="00BC7F40" w:rsidTr="00FC050C">
        <w:tc>
          <w:tcPr>
            <w:tcW w:w="4955" w:type="dxa"/>
          </w:tcPr>
          <w:p w:rsidR="00BC7F40" w:rsidRDefault="00BC7F40" w:rsidP="007D541E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Indicateur 3 </w:t>
            </w:r>
          </w:p>
        </w:tc>
        <w:tc>
          <w:tcPr>
            <w:tcW w:w="4956" w:type="dxa"/>
          </w:tcPr>
          <w:p w:rsidR="00BC7F40" w:rsidRDefault="00BC7F40" w:rsidP="007D541E">
            <w:pPr>
              <w:jc w:val="both"/>
              <w:rPr>
                <w:rFonts w:ascii="Garamond" w:hAnsi="Garamond"/>
              </w:rPr>
            </w:pPr>
          </w:p>
        </w:tc>
      </w:tr>
    </w:tbl>
    <w:p w:rsidR="00F11FC8" w:rsidRDefault="00F11FC8" w:rsidP="007D541E">
      <w:pPr>
        <w:spacing w:after="0" w:line="240" w:lineRule="auto"/>
        <w:jc w:val="both"/>
        <w:rPr>
          <w:rFonts w:ascii="Garamond" w:hAnsi="Garamond"/>
        </w:rPr>
      </w:pPr>
    </w:p>
    <w:p w:rsidR="00F11FC8" w:rsidRDefault="00F11FC8" w:rsidP="007D541E">
      <w:pPr>
        <w:spacing w:after="0" w:line="240" w:lineRule="auto"/>
        <w:jc w:val="both"/>
        <w:rPr>
          <w:rFonts w:ascii="Garamond" w:hAnsi="Garamond"/>
        </w:rPr>
      </w:pPr>
    </w:p>
    <w:p w:rsidR="00456081" w:rsidRDefault="00456081" w:rsidP="007D541E">
      <w:pPr>
        <w:spacing w:after="0" w:line="240" w:lineRule="auto"/>
        <w:jc w:val="both"/>
        <w:rPr>
          <w:rFonts w:ascii="Garamond" w:hAnsi="Garamond"/>
        </w:rPr>
      </w:pPr>
    </w:p>
    <w:p w:rsidR="00456081" w:rsidRDefault="00456081" w:rsidP="007D541E">
      <w:pPr>
        <w:spacing w:after="0" w:line="240" w:lineRule="auto"/>
        <w:jc w:val="both"/>
        <w:rPr>
          <w:rFonts w:ascii="Garamond" w:hAnsi="Garamond"/>
        </w:rPr>
      </w:pPr>
    </w:p>
    <w:p w:rsidR="00456081" w:rsidRDefault="00456081" w:rsidP="007D541E">
      <w:pPr>
        <w:spacing w:after="0" w:line="240" w:lineRule="auto"/>
        <w:jc w:val="both"/>
        <w:rPr>
          <w:rFonts w:ascii="Garamond" w:hAnsi="Garamond"/>
        </w:rPr>
      </w:pPr>
      <w:bookmarkStart w:id="0" w:name="_GoBack"/>
      <w:bookmarkEnd w:id="0"/>
    </w:p>
    <w:p w:rsidR="00456081" w:rsidRDefault="00456081" w:rsidP="007D541E">
      <w:pPr>
        <w:spacing w:after="0" w:line="240" w:lineRule="auto"/>
        <w:jc w:val="both"/>
        <w:rPr>
          <w:rFonts w:ascii="Garamond" w:hAnsi="Garamond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56"/>
        <w:gridCol w:w="1699"/>
        <w:gridCol w:w="3120"/>
        <w:gridCol w:w="1836"/>
      </w:tblGrid>
      <w:tr w:rsidR="0023792F" w:rsidTr="00D00ECF">
        <w:tc>
          <w:tcPr>
            <w:tcW w:w="9911" w:type="dxa"/>
            <w:gridSpan w:val="4"/>
            <w:shd w:val="clear" w:color="auto" w:fill="4F81BD" w:themeFill="accent1"/>
          </w:tcPr>
          <w:p w:rsidR="0023792F" w:rsidRDefault="0023792F" w:rsidP="007D541E">
            <w:pPr>
              <w:jc w:val="both"/>
              <w:rPr>
                <w:rFonts w:ascii="Garamond" w:hAnsi="Garamond"/>
                <w:b/>
                <w:color w:val="FFFFFF" w:themeColor="background1"/>
              </w:rPr>
            </w:pPr>
            <w:r w:rsidRPr="00D00ECF">
              <w:rPr>
                <w:rFonts w:ascii="Garamond" w:hAnsi="Garamond"/>
                <w:b/>
                <w:color w:val="FFFFFF" w:themeColor="background1"/>
              </w:rPr>
              <w:t xml:space="preserve">Budget </w:t>
            </w:r>
          </w:p>
          <w:p w:rsidR="00DE26B4" w:rsidRPr="00D00ECF" w:rsidRDefault="00DE26B4" w:rsidP="007D541E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23792F" w:rsidTr="00257E37"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792F" w:rsidRPr="00CE56C0" w:rsidRDefault="0023792F" w:rsidP="007D541E">
            <w:pPr>
              <w:jc w:val="both"/>
              <w:rPr>
                <w:rFonts w:ascii="Garamond" w:hAnsi="Garamond"/>
                <w:b/>
              </w:rPr>
            </w:pPr>
            <w:r w:rsidRPr="00CE56C0">
              <w:rPr>
                <w:rFonts w:ascii="Garamond" w:hAnsi="Garamond"/>
                <w:b/>
              </w:rPr>
              <w:t>Dépenses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792F" w:rsidRPr="00CE56C0" w:rsidRDefault="0023792F" w:rsidP="007D541E">
            <w:pPr>
              <w:jc w:val="both"/>
              <w:rPr>
                <w:rFonts w:ascii="Garamond" w:hAnsi="Garamond"/>
                <w:b/>
              </w:rPr>
            </w:pPr>
            <w:r w:rsidRPr="00CE56C0">
              <w:rPr>
                <w:rFonts w:ascii="Garamond" w:hAnsi="Garamond"/>
                <w:b/>
              </w:rPr>
              <w:t>Montant</w:t>
            </w: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23792F" w:rsidRPr="00CE56C0" w:rsidRDefault="0023792F" w:rsidP="007D541E">
            <w:pPr>
              <w:jc w:val="both"/>
              <w:rPr>
                <w:rFonts w:ascii="Garamond" w:hAnsi="Garamond"/>
                <w:b/>
              </w:rPr>
            </w:pPr>
            <w:r w:rsidRPr="00CE56C0">
              <w:rPr>
                <w:rFonts w:ascii="Garamond" w:hAnsi="Garamond"/>
                <w:b/>
              </w:rPr>
              <w:t>Recettes</w:t>
            </w:r>
          </w:p>
        </w:tc>
        <w:tc>
          <w:tcPr>
            <w:tcW w:w="1836" w:type="dxa"/>
          </w:tcPr>
          <w:p w:rsidR="0023792F" w:rsidRPr="00CE56C0" w:rsidRDefault="0023792F" w:rsidP="007D541E">
            <w:pPr>
              <w:jc w:val="both"/>
              <w:rPr>
                <w:rFonts w:ascii="Garamond" w:hAnsi="Garamond"/>
                <w:b/>
              </w:rPr>
            </w:pPr>
            <w:r w:rsidRPr="00CE56C0">
              <w:rPr>
                <w:rFonts w:ascii="Garamond" w:hAnsi="Garamond"/>
                <w:b/>
              </w:rPr>
              <w:t>Montant</w:t>
            </w:r>
          </w:p>
        </w:tc>
      </w:tr>
      <w:tr w:rsidR="0023792F" w:rsidTr="00257E37">
        <w:tc>
          <w:tcPr>
            <w:tcW w:w="3256" w:type="dxa"/>
            <w:tcBorders>
              <w:lef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Financement CVEC demandé</w:t>
            </w:r>
          </w:p>
        </w:tc>
        <w:tc>
          <w:tcPr>
            <w:tcW w:w="1836" w:type="dxa"/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</w:tr>
      <w:tr w:rsidR="0023792F" w:rsidTr="00257E37">
        <w:tc>
          <w:tcPr>
            <w:tcW w:w="3256" w:type="dxa"/>
            <w:tcBorders>
              <w:lef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36" w:type="dxa"/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</w:tr>
      <w:tr w:rsidR="0023792F" w:rsidTr="00257E37">
        <w:tc>
          <w:tcPr>
            <w:tcW w:w="3256" w:type="dxa"/>
            <w:tcBorders>
              <w:lef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36" w:type="dxa"/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</w:tr>
      <w:tr w:rsidR="0023792F" w:rsidTr="00257E37">
        <w:tc>
          <w:tcPr>
            <w:tcW w:w="3256" w:type="dxa"/>
            <w:tcBorders>
              <w:lef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Autofinancement</w:t>
            </w:r>
          </w:p>
        </w:tc>
        <w:tc>
          <w:tcPr>
            <w:tcW w:w="1836" w:type="dxa"/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</w:tr>
      <w:tr w:rsidR="0023792F" w:rsidTr="00257E37">
        <w:tc>
          <w:tcPr>
            <w:tcW w:w="3256" w:type="dxa"/>
            <w:tcBorders>
              <w:lef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36" w:type="dxa"/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</w:tr>
      <w:tr w:rsidR="0023792F" w:rsidTr="00257E37">
        <w:tc>
          <w:tcPr>
            <w:tcW w:w="3256" w:type="dxa"/>
            <w:tcBorders>
              <w:lef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36" w:type="dxa"/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</w:tr>
      <w:tr w:rsidR="0023792F" w:rsidTr="00257E37">
        <w:tc>
          <w:tcPr>
            <w:tcW w:w="3256" w:type="dxa"/>
            <w:tcBorders>
              <w:lef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23792F" w:rsidRDefault="0023792F" w:rsidP="0023792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Autres financement </w:t>
            </w:r>
          </w:p>
          <w:p w:rsidR="0023792F" w:rsidRDefault="0023792F" w:rsidP="0023792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(CROUS, financement privé etc…)</w:t>
            </w:r>
          </w:p>
        </w:tc>
        <w:tc>
          <w:tcPr>
            <w:tcW w:w="1836" w:type="dxa"/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</w:tr>
      <w:tr w:rsidR="0023792F" w:rsidTr="00257E37">
        <w:tc>
          <w:tcPr>
            <w:tcW w:w="3256" w:type="dxa"/>
            <w:tcBorders>
              <w:lef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36" w:type="dxa"/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</w:tr>
      <w:tr w:rsidR="0023792F" w:rsidTr="00257E37">
        <w:tc>
          <w:tcPr>
            <w:tcW w:w="3256" w:type="dxa"/>
            <w:tcBorders>
              <w:lef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36" w:type="dxa"/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</w:tr>
      <w:tr w:rsidR="0023792F" w:rsidTr="00257E37"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92F" w:rsidRPr="00BF72F3" w:rsidRDefault="00BF72F3" w:rsidP="007D541E">
            <w:pPr>
              <w:jc w:val="both"/>
              <w:rPr>
                <w:rFonts w:ascii="Garamond" w:hAnsi="Garamond"/>
                <w:b/>
              </w:rPr>
            </w:pPr>
            <w:r w:rsidRPr="00BF72F3">
              <w:rPr>
                <w:rFonts w:ascii="Garamond" w:hAnsi="Garamond"/>
                <w:b/>
              </w:rPr>
              <w:t>Total dépenses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23792F" w:rsidRPr="00BF72F3" w:rsidRDefault="00BF72F3" w:rsidP="007D541E">
            <w:pPr>
              <w:jc w:val="both"/>
              <w:rPr>
                <w:rFonts w:ascii="Garamond" w:hAnsi="Garamond"/>
                <w:b/>
              </w:rPr>
            </w:pPr>
            <w:r w:rsidRPr="00BF72F3">
              <w:rPr>
                <w:rFonts w:ascii="Garamond" w:hAnsi="Garamond"/>
                <w:b/>
              </w:rPr>
              <w:t xml:space="preserve">Total recettes </w:t>
            </w:r>
          </w:p>
        </w:tc>
        <w:tc>
          <w:tcPr>
            <w:tcW w:w="1836" w:type="dxa"/>
          </w:tcPr>
          <w:p w:rsidR="0023792F" w:rsidRDefault="0023792F" w:rsidP="007D541E">
            <w:pPr>
              <w:jc w:val="both"/>
              <w:rPr>
                <w:rFonts w:ascii="Garamond" w:hAnsi="Garamond"/>
              </w:rPr>
            </w:pPr>
          </w:p>
        </w:tc>
      </w:tr>
    </w:tbl>
    <w:p w:rsidR="0023792F" w:rsidRDefault="0023792F" w:rsidP="007D541E">
      <w:pPr>
        <w:spacing w:after="0" w:line="240" w:lineRule="auto"/>
        <w:jc w:val="both"/>
        <w:rPr>
          <w:rFonts w:ascii="Garamond" w:hAnsi="Garamond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56"/>
        <w:gridCol w:w="1699"/>
        <w:gridCol w:w="3120"/>
        <w:gridCol w:w="1836"/>
      </w:tblGrid>
      <w:tr w:rsidR="008507B9" w:rsidRPr="00D00ECF" w:rsidTr="009906E8">
        <w:tc>
          <w:tcPr>
            <w:tcW w:w="9911" w:type="dxa"/>
            <w:gridSpan w:val="4"/>
            <w:shd w:val="clear" w:color="auto" w:fill="4F81BD" w:themeFill="accent1"/>
          </w:tcPr>
          <w:p w:rsidR="008507B9" w:rsidRDefault="008507B9" w:rsidP="009906E8">
            <w:pPr>
              <w:jc w:val="both"/>
              <w:rPr>
                <w:rFonts w:ascii="Garamond" w:hAnsi="Garamond"/>
                <w:b/>
                <w:color w:val="FFFFFF" w:themeColor="background1"/>
              </w:rPr>
            </w:pPr>
            <w:r>
              <w:rPr>
                <w:rFonts w:ascii="Garamond" w:hAnsi="Garamond"/>
                <w:b/>
                <w:color w:val="FFFFFF" w:themeColor="background1"/>
              </w:rPr>
              <w:t xml:space="preserve">Détails demande CVEC </w:t>
            </w:r>
          </w:p>
          <w:p w:rsidR="008507B9" w:rsidRPr="00D00ECF" w:rsidRDefault="008507B9" w:rsidP="009906E8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8507B9" w:rsidRPr="00CE56C0" w:rsidTr="009906E8"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07B9" w:rsidRPr="00CE56C0" w:rsidRDefault="008507B9" w:rsidP="009906E8">
            <w:pPr>
              <w:jc w:val="both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Nature de la dépense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07B9" w:rsidRPr="00CE56C0" w:rsidRDefault="00952BB9" w:rsidP="009906E8">
            <w:pPr>
              <w:jc w:val="both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Actions </w:t>
            </w: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8507B9" w:rsidRPr="00CE56C0" w:rsidRDefault="00952BB9" w:rsidP="009906E8">
            <w:pPr>
              <w:jc w:val="both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Référence devis</w:t>
            </w:r>
          </w:p>
        </w:tc>
        <w:tc>
          <w:tcPr>
            <w:tcW w:w="1836" w:type="dxa"/>
          </w:tcPr>
          <w:p w:rsidR="008507B9" w:rsidRPr="00CE56C0" w:rsidRDefault="008507B9" w:rsidP="009906E8">
            <w:pPr>
              <w:jc w:val="both"/>
              <w:rPr>
                <w:rFonts w:ascii="Garamond" w:hAnsi="Garamond"/>
                <w:b/>
              </w:rPr>
            </w:pPr>
            <w:r w:rsidRPr="00CE56C0">
              <w:rPr>
                <w:rFonts w:ascii="Garamond" w:hAnsi="Garamond"/>
                <w:b/>
              </w:rPr>
              <w:t>Montant</w:t>
            </w:r>
          </w:p>
        </w:tc>
      </w:tr>
      <w:tr w:rsidR="008507B9" w:rsidTr="009906E8">
        <w:tc>
          <w:tcPr>
            <w:tcW w:w="3256" w:type="dxa"/>
            <w:tcBorders>
              <w:left w:val="single" w:sz="4" w:space="0" w:color="auto"/>
            </w:tcBorders>
          </w:tcPr>
          <w:p w:rsidR="008507B9" w:rsidRPr="00952BB9" w:rsidRDefault="00952BB9" w:rsidP="009906E8">
            <w:pPr>
              <w:jc w:val="both"/>
              <w:rPr>
                <w:rFonts w:ascii="Garamond" w:hAnsi="Garamond"/>
                <w:b/>
                <w:u w:val="single"/>
              </w:rPr>
            </w:pPr>
            <w:r w:rsidRPr="00952BB9">
              <w:rPr>
                <w:rFonts w:ascii="Garamond" w:hAnsi="Garamond"/>
                <w:b/>
                <w:u w:val="single"/>
              </w:rPr>
              <w:t xml:space="preserve">Fonctionnement 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36" w:type="dxa"/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</w:tr>
      <w:tr w:rsidR="008507B9" w:rsidTr="009906E8">
        <w:tc>
          <w:tcPr>
            <w:tcW w:w="3256" w:type="dxa"/>
            <w:tcBorders>
              <w:left w:val="single" w:sz="4" w:space="0" w:color="auto"/>
            </w:tcBorders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36" w:type="dxa"/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</w:tr>
      <w:tr w:rsidR="00952BB9" w:rsidTr="009906E8">
        <w:tc>
          <w:tcPr>
            <w:tcW w:w="3256" w:type="dxa"/>
            <w:tcBorders>
              <w:left w:val="single" w:sz="4" w:space="0" w:color="auto"/>
            </w:tcBorders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36" w:type="dxa"/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</w:tr>
      <w:tr w:rsidR="00952BB9" w:rsidTr="009906E8">
        <w:tc>
          <w:tcPr>
            <w:tcW w:w="3256" w:type="dxa"/>
            <w:tcBorders>
              <w:left w:val="single" w:sz="4" w:space="0" w:color="auto"/>
            </w:tcBorders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36" w:type="dxa"/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</w:tr>
      <w:tr w:rsidR="008507B9" w:rsidTr="009906E8">
        <w:tc>
          <w:tcPr>
            <w:tcW w:w="3256" w:type="dxa"/>
            <w:tcBorders>
              <w:left w:val="single" w:sz="4" w:space="0" w:color="auto"/>
            </w:tcBorders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36" w:type="dxa"/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</w:tr>
      <w:tr w:rsidR="00952BB9" w:rsidTr="00BC6623">
        <w:tc>
          <w:tcPr>
            <w:tcW w:w="3256" w:type="dxa"/>
            <w:tcBorders>
              <w:left w:val="single" w:sz="4" w:space="0" w:color="auto"/>
            </w:tcBorders>
          </w:tcPr>
          <w:p w:rsidR="00952BB9" w:rsidRPr="00952BB9" w:rsidRDefault="00952BB9" w:rsidP="009906E8">
            <w:pPr>
              <w:jc w:val="both"/>
              <w:rPr>
                <w:rFonts w:ascii="Garamond" w:hAnsi="Garamond"/>
                <w:b/>
              </w:rPr>
            </w:pPr>
            <w:r w:rsidRPr="00952BB9">
              <w:rPr>
                <w:rFonts w:ascii="Garamond" w:hAnsi="Garamond"/>
                <w:b/>
              </w:rPr>
              <w:t xml:space="preserve">TOTAL </w:t>
            </w:r>
          </w:p>
        </w:tc>
        <w:tc>
          <w:tcPr>
            <w:tcW w:w="6655" w:type="dxa"/>
            <w:gridSpan w:val="3"/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</w:tr>
      <w:tr w:rsidR="008507B9" w:rsidTr="009906E8">
        <w:tc>
          <w:tcPr>
            <w:tcW w:w="3256" w:type="dxa"/>
            <w:tcBorders>
              <w:left w:val="single" w:sz="4" w:space="0" w:color="auto"/>
            </w:tcBorders>
          </w:tcPr>
          <w:p w:rsidR="008507B9" w:rsidRPr="00952BB9" w:rsidRDefault="00952BB9" w:rsidP="009906E8">
            <w:pPr>
              <w:jc w:val="both"/>
              <w:rPr>
                <w:rFonts w:ascii="Garamond" w:hAnsi="Garamond"/>
                <w:b/>
                <w:u w:val="single"/>
              </w:rPr>
            </w:pPr>
            <w:r w:rsidRPr="00952BB9">
              <w:rPr>
                <w:rFonts w:ascii="Garamond" w:hAnsi="Garamond"/>
                <w:b/>
                <w:u w:val="single"/>
              </w:rPr>
              <w:t xml:space="preserve">Investissement 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36" w:type="dxa"/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</w:tr>
      <w:tr w:rsidR="008507B9" w:rsidTr="009906E8">
        <w:tc>
          <w:tcPr>
            <w:tcW w:w="3256" w:type="dxa"/>
            <w:tcBorders>
              <w:left w:val="single" w:sz="4" w:space="0" w:color="auto"/>
            </w:tcBorders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36" w:type="dxa"/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</w:tr>
      <w:tr w:rsidR="008507B9" w:rsidTr="009906E8">
        <w:tc>
          <w:tcPr>
            <w:tcW w:w="3256" w:type="dxa"/>
            <w:tcBorders>
              <w:left w:val="single" w:sz="4" w:space="0" w:color="auto"/>
            </w:tcBorders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36" w:type="dxa"/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</w:tr>
      <w:tr w:rsidR="00952BB9" w:rsidTr="009906E8">
        <w:tc>
          <w:tcPr>
            <w:tcW w:w="3256" w:type="dxa"/>
            <w:tcBorders>
              <w:left w:val="single" w:sz="4" w:space="0" w:color="auto"/>
            </w:tcBorders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36" w:type="dxa"/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</w:tr>
      <w:tr w:rsidR="00952BB9" w:rsidTr="009906E8">
        <w:tc>
          <w:tcPr>
            <w:tcW w:w="3256" w:type="dxa"/>
            <w:tcBorders>
              <w:left w:val="single" w:sz="4" w:space="0" w:color="auto"/>
            </w:tcBorders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36" w:type="dxa"/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</w:tr>
      <w:tr w:rsidR="00952BB9" w:rsidTr="000F516C">
        <w:tc>
          <w:tcPr>
            <w:tcW w:w="3256" w:type="dxa"/>
            <w:tcBorders>
              <w:left w:val="single" w:sz="4" w:space="0" w:color="auto"/>
            </w:tcBorders>
          </w:tcPr>
          <w:p w:rsidR="00952BB9" w:rsidRPr="00952BB9" w:rsidRDefault="00952BB9" w:rsidP="009906E8">
            <w:pPr>
              <w:jc w:val="both"/>
              <w:rPr>
                <w:rFonts w:ascii="Garamond" w:hAnsi="Garamond"/>
                <w:b/>
              </w:rPr>
            </w:pPr>
            <w:r w:rsidRPr="00952BB9">
              <w:rPr>
                <w:rFonts w:ascii="Garamond" w:hAnsi="Garamond"/>
                <w:b/>
              </w:rPr>
              <w:t xml:space="preserve">TOTAL </w:t>
            </w:r>
          </w:p>
        </w:tc>
        <w:tc>
          <w:tcPr>
            <w:tcW w:w="6655" w:type="dxa"/>
            <w:gridSpan w:val="3"/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</w:tr>
      <w:tr w:rsidR="00952BB9" w:rsidTr="009906E8">
        <w:tc>
          <w:tcPr>
            <w:tcW w:w="3256" w:type="dxa"/>
            <w:tcBorders>
              <w:left w:val="single" w:sz="4" w:space="0" w:color="auto"/>
            </w:tcBorders>
          </w:tcPr>
          <w:p w:rsidR="00952BB9" w:rsidRPr="002526E2" w:rsidRDefault="00952BB9" w:rsidP="009906E8">
            <w:pPr>
              <w:jc w:val="both"/>
              <w:rPr>
                <w:rFonts w:ascii="Garamond" w:hAnsi="Garamond"/>
                <w:b/>
                <w:u w:val="single"/>
              </w:rPr>
            </w:pPr>
            <w:r w:rsidRPr="002526E2">
              <w:rPr>
                <w:rFonts w:ascii="Garamond" w:hAnsi="Garamond"/>
                <w:b/>
                <w:u w:val="single"/>
              </w:rPr>
              <w:t xml:space="preserve">Masse salariale 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36" w:type="dxa"/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</w:tr>
      <w:tr w:rsidR="00952BB9" w:rsidTr="009906E8">
        <w:tc>
          <w:tcPr>
            <w:tcW w:w="3256" w:type="dxa"/>
            <w:tcBorders>
              <w:left w:val="single" w:sz="4" w:space="0" w:color="auto"/>
            </w:tcBorders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36" w:type="dxa"/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</w:tr>
      <w:tr w:rsidR="008507B9" w:rsidTr="009906E8">
        <w:tc>
          <w:tcPr>
            <w:tcW w:w="3256" w:type="dxa"/>
            <w:tcBorders>
              <w:left w:val="single" w:sz="4" w:space="0" w:color="auto"/>
            </w:tcBorders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20" w:type="dxa"/>
            <w:tcBorders>
              <w:left w:val="single" w:sz="4" w:space="0" w:color="auto"/>
            </w:tcBorders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36" w:type="dxa"/>
          </w:tcPr>
          <w:p w:rsidR="008507B9" w:rsidRDefault="008507B9" w:rsidP="009906E8">
            <w:pPr>
              <w:jc w:val="both"/>
              <w:rPr>
                <w:rFonts w:ascii="Garamond" w:hAnsi="Garamond"/>
              </w:rPr>
            </w:pPr>
          </w:p>
        </w:tc>
      </w:tr>
      <w:tr w:rsidR="00952BB9" w:rsidTr="00BB0AD5"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9" w:rsidRPr="00BF72F3" w:rsidRDefault="00952BB9" w:rsidP="009906E8">
            <w:pPr>
              <w:jc w:val="both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TOTAL </w:t>
            </w:r>
          </w:p>
        </w:tc>
        <w:tc>
          <w:tcPr>
            <w:tcW w:w="665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52BB9" w:rsidRDefault="00952BB9" w:rsidP="009906E8">
            <w:pPr>
              <w:jc w:val="both"/>
              <w:rPr>
                <w:rFonts w:ascii="Garamond" w:hAnsi="Garamond"/>
              </w:rPr>
            </w:pPr>
          </w:p>
        </w:tc>
      </w:tr>
    </w:tbl>
    <w:p w:rsidR="00F11FC8" w:rsidRDefault="00F11FC8" w:rsidP="007D541E">
      <w:pPr>
        <w:spacing w:after="0" w:line="240" w:lineRule="auto"/>
        <w:jc w:val="both"/>
        <w:rPr>
          <w:rFonts w:ascii="Garamond" w:hAnsi="Garamond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03"/>
        <w:gridCol w:w="1652"/>
        <w:gridCol w:w="1652"/>
        <w:gridCol w:w="3304"/>
      </w:tblGrid>
      <w:tr w:rsidR="00F11FC8" w:rsidTr="0016039F">
        <w:tc>
          <w:tcPr>
            <w:tcW w:w="9911" w:type="dxa"/>
            <w:gridSpan w:val="4"/>
            <w:shd w:val="clear" w:color="auto" w:fill="4F81BD" w:themeFill="accent1"/>
          </w:tcPr>
          <w:p w:rsidR="00F11FC8" w:rsidRDefault="00F11FC8" w:rsidP="003C5B6B">
            <w:pPr>
              <w:jc w:val="both"/>
              <w:rPr>
                <w:rFonts w:ascii="Garamond" w:hAnsi="Garamond"/>
                <w:b/>
                <w:color w:val="FFFFFF" w:themeColor="background1"/>
              </w:rPr>
            </w:pPr>
            <w:r w:rsidRPr="0016039F">
              <w:rPr>
                <w:rFonts w:ascii="Garamond" w:hAnsi="Garamond"/>
                <w:b/>
                <w:color w:val="FFFFFF" w:themeColor="background1"/>
              </w:rPr>
              <w:t xml:space="preserve">Porteur de projet </w:t>
            </w:r>
          </w:p>
          <w:p w:rsidR="00DE26B4" w:rsidRPr="0016039F" w:rsidRDefault="00DE26B4" w:rsidP="003C5B6B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F11FC8" w:rsidTr="003C5B6B">
        <w:tc>
          <w:tcPr>
            <w:tcW w:w="9911" w:type="dxa"/>
            <w:gridSpan w:val="4"/>
          </w:tcPr>
          <w:p w:rsidR="00F11FC8" w:rsidRPr="0016039F" w:rsidRDefault="00F11FC8" w:rsidP="003C5B6B">
            <w:pPr>
              <w:jc w:val="both"/>
              <w:rPr>
                <w:rFonts w:ascii="Garamond" w:hAnsi="Garamond"/>
                <w:b/>
              </w:rPr>
            </w:pPr>
            <w:r w:rsidRPr="0016039F">
              <w:rPr>
                <w:rFonts w:ascii="Garamond" w:hAnsi="Garamond"/>
                <w:b/>
              </w:rPr>
              <w:t>Personne référente du projet :</w:t>
            </w:r>
          </w:p>
          <w:p w:rsidR="00F11FC8" w:rsidRDefault="00F11FC8" w:rsidP="003C5B6B">
            <w:pPr>
              <w:jc w:val="both"/>
              <w:rPr>
                <w:rFonts w:ascii="Garamond" w:hAnsi="Garamond"/>
              </w:rPr>
            </w:pPr>
          </w:p>
        </w:tc>
      </w:tr>
      <w:tr w:rsidR="00F11FC8" w:rsidTr="003C5B6B">
        <w:tc>
          <w:tcPr>
            <w:tcW w:w="4955" w:type="dxa"/>
            <w:gridSpan w:val="2"/>
          </w:tcPr>
          <w:p w:rsidR="00F11FC8" w:rsidRPr="0016039F" w:rsidRDefault="00F11FC8" w:rsidP="003C5B6B">
            <w:pPr>
              <w:jc w:val="both"/>
              <w:rPr>
                <w:rFonts w:ascii="Garamond" w:hAnsi="Garamond"/>
                <w:b/>
              </w:rPr>
            </w:pPr>
            <w:r w:rsidRPr="0016039F">
              <w:rPr>
                <w:rFonts w:ascii="Garamond" w:hAnsi="Garamond"/>
                <w:b/>
              </w:rPr>
              <w:t>Courriel :</w:t>
            </w:r>
          </w:p>
          <w:p w:rsidR="00F11FC8" w:rsidRPr="0016039F" w:rsidRDefault="00F11FC8" w:rsidP="003C5B6B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4956" w:type="dxa"/>
            <w:gridSpan w:val="2"/>
          </w:tcPr>
          <w:p w:rsidR="00F11FC8" w:rsidRPr="0016039F" w:rsidRDefault="00F11FC8" w:rsidP="003C5B6B">
            <w:pPr>
              <w:jc w:val="both"/>
              <w:rPr>
                <w:rFonts w:ascii="Garamond" w:hAnsi="Garamond"/>
                <w:b/>
              </w:rPr>
            </w:pPr>
            <w:r w:rsidRPr="0016039F">
              <w:rPr>
                <w:rFonts w:ascii="Garamond" w:hAnsi="Garamond"/>
                <w:b/>
              </w:rPr>
              <w:t>Numéro de téléphone :</w:t>
            </w:r>
          </w:p>
        </w:tc>
      </w:tr>
      <w:tr w:rsidR="00F11FC8" w:rsidTr="003C5B6B">
        <w:tc>
          <w:tcPr>
            <w:tcW w:w="9911" w:type="dxa"/>
            <w:gridSpan w:val="4"/>
          </w:tcPr>
          <w:p w:rsidR="00F11FC8" w:rsidRPr="009F2940" w:rsidRDefault="00F11FC8" w:rsidP="003C5B6B">
            <w:pPr>
              <w:jc w:val="both"/>
              <w:rPr>
                <w:rFonts w:ascii="Garamond" w:hAnsi="Garamond"/>
                <w:b/>
              </w:rPr>
            </w:pPr>
            <w:r w:rsidRPr="009F2940">
              <w:rPr>
                <w:rFonts w:ascii="Garamond" w:hAnsi="Garamond"/>
                <w:b/>
              </w:rPr>
              <w:t>Type de structure</w:t>
            </w:r>
            <w:r w:rsidR="0016039F" w:rsidRPr="009F2940">
              <w:rPr>
                <w:rFonts w:ascii="Garamond" w:hAnsi="Garamond"/>
                <w:b/>
              </w:rPr>
              <w:t> :</w:t>
            </w:r>
          </w:p>
          <w:p w:rsidR="00F11FC8" w:rsidRDefault="009C4CC6" w:rsidP="003C5B6B">
            <w:pPr>
              <w:jc w:val="both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765984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B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1FC8">
              <w:rPr>
                <w:rFonts w:ascii="Garamond" w:hAnsi="Garamond"/>
              </w:rPr>
              <w:t xml:space="preserve">Composante </w:t>
            </w:r>
          </w:p>
          <w:p w:rsidR="00F11FC8" w:rsidRDefault="009C4CC6" w:rsidP="003C5B6B">
            <w:pPr>
              <w:jc w:val="both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936722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B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1FC8">
              <w:rPr>
                <w:rFonts w:ascii="Garamond" w:hAnsi="Garamond"/>
              </w:rPr>
              <w:t>Association étudiante</w:t>
            </w:r>
          </w:p>
          <w:p w:rsidR="00F11FC8" w:rsidRDefault="009C4CC6" w:rsidP="003C5B6B">
            <w:pPr>
              <w:jc w:val="both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33407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B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1FC8">
              <w:rPr>
                <w:rFonts w:ascii="Garamond" w:hAnsi="Garamond"/>
              </w:rPr>
              <w:t>Association composante/étudiants</w:t>
            </w:r>
          </w:p>
          <w:p w:rsidR="00F11FC8" w:rsidRDefault="009C4CC6" w:rsidP="003C5B6B">
            <w:pPr>
              <w:jc w:val="both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50218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B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1FC8">
              <w:rPr>
                <w:rFonts w:ascii="Garamond" w:hAnsi="Garamond"/>
              </w:rPr>
              <w:t>Autre, précisez</w:t>
            </w:r>
          </w:p>
          <w:p w:rsidR="00F11FC8" w:rsidRDefault="00F11FC8" w:rsidP="003C5B6B">
            <w:pPr>
              <w:jc w:val="both"/>
              <w:rPr>
                <w:rFonts w:ascii="Garamond" w:hAnsi="Garamond"/>
              </w:rPr>
            </w:pPr>
          </w:p>
        </w:tc>
      </w:tr>
      <w:tr w:rsidR="00F11FC8" w:rsidTr="003C5B6B">
        <w:tc>
          <w:tcPr>
            <w:tcW w:w="9911" w:type="dxa"/>
            <w:gridSpan w:val="4"/>
          </w:tcPr>
          <w:p w:rsidR="00F11FC8" w:rsidRPr="009F2940" w:rsidRDefault="00F11FC8" w:rsidP="003C5B6B">
            <w:pPr>
              <w:jc w:val="both"/>
              <w:rPr>
                <w:rFonts w:ascii="Garamond" w:hAnsi="Garamond"/>
                <w:b/>
              </w:rPr>
            </w:pPr>
            <w:r w:rsidRPr="009F2940">
              <w:rPr>
                <w:rFonts w:ascii="Garamond" w:hAnsi="Garamond"/>
                <w:b/>
              </w:rPr>
              <w:t xml:space="preserve">Nom et coordonnées de la structure </w:t>
            </w:r>
          </w:p>
          <w:p w:rsidR="00F11FC8" w:rsidRDefault="00F11FC8" w:rsidP="003C5B6B">
            <w:pPr>
              <w:jc w:val="both"/>
              <w:rPr>
                <w:rFonts w:ascii="Garamond" w:hAnsi="Garamond"/>
              </w:rPr>
            </w:pPr>
          </w:p>
          <w:p w:rsidR="00F11FC8" w:rsidRDefault="00F11FC8" w:rsidP="003C5B6B">
            <w:pPr>
              <w:jc w:val="both"/>
              <w:rPr>
                <w:rFonts w:ascii="Garamond" w:hAnsi="Garamond"/>
              </w:rPr>
            </w:pPr>
          </w:p>
        </w:tc>
      </w:tr>
      <w:tr w:rsidR="00125D71" w:rsidTr="003C5B6B">
        <w:tc>
          <w:tcPr>
            <w:tcW w:w="9911" w:type="dxa"/>
            <w:gridSpan w:val="4"/>
          </w:tcPr>
          <w:p w:rsidR="00125D71" w:rsidRPr="009F2940" w:rsidRDefault="0069794B" w:rsidP="003C5B6B">
            <w:pPr>
              <w:jc w:val="both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Date</w:t>
            </w:r>
            <w:r w:rsidR="00125D71" w:rsidRPr="009F2940">
              <w:rPr>
                <w:rFonts w:ascii="Garamond" w:hAnsi="Garamond"/>
                <w:b/>
              </w:rPr>
              <w:t xml:space="preserve"> et signatures des porteurs du projet </w:t>
            </w:r>
          </w:p>
        </w:tc>
      </w:tr>
      <w:tr w:rsidR="00B26EC5" w:rsidTr="0045297B">
        <w:tc>
          <w:tcPr>
            <w:tcW w:w="3303" w:type="dxa"/>
          </w:tcPr>
          <w:p w:rsidR="00B26EC5" w:rsidRPr="009F2940" w:rsidRDefault="00B26EC5" w:rsidP="003C5B6B">
            <w:pPr>
              <w:jc w:val="both"/>
              <w:rPr>
                <w:rFonts w:ascii="Garamond" w:hAnsi="Garamond"/>
                <w:b/>
              </w:rPr>
            </w:pPr>
            <w:r w:rsidRPr="009F2940">
              <w:rPr>
                <w:rFonts w:ascii="Garamond" w:hAnsi="Garamond"/>
                <w:b/>
              </w:rPr>
              <w:t xml:space="preserve">Date </w:t>
            </w:r>
          </w:p>
        </w:tc>
        <w:tc>
          <w:tcPr>
            <w:tcW w:w="3304" w:type="dxa"/>
            <w:gridSpan w:val="2"/>
          </w:tcPr>
          <w:p w:rsidR="00B26EC5" w:rsidRPr="009F2940" w:rsidRDefault="00B26EC5" w:rsidP="003C5B6B">
            <w:pPr>
              <w:jc w:val="both"/>
              <w:rPr>
                <w:rFonts w:ascii="Garamond" w:hAnsi="Garamond"/>
                <w:b/>
              </w:rPr>
            </w:pPr>
            <w:r w:rsidRPr="009F2940">
              <w:rPr>
                <w:rFonts w:ascii="Garamond" w:hAnsi="Garamond"/>
                <w:b/>
              </w:rPr>
              <w:t xml:space="preserve">Nom et prénom </w:t>
            </w:r>
          </w:p>
        </w:tc>
        <w:tc>
          <w:tcPr>
            <w:tcW w:w="3304" w:type="dxa"/>
          </w:tcPr>
          <w:p w:rsidR="00B26EC5" w:rsidRPr="009F2940" w:rsidRDefault="00B26EC5" w:rsidP="003C5B6B">
            <w:pPr>
              <w:jc w:val="both"/>
              <w:rPr>
                <w:rFonts w:ascii="Garamond" w:hAnsi="Garamond"/>
                <w:b/>
              </w:rPr>
            </w:pPr>
            <w:r w:rsidRPr="009F2940">
              <w:rPr>
                <w:rFonts w:ascii="Garamond" w:hAnsi="Garamond"/>
                <w:b/>
              </w:rPr>
              <w:t xml:space="preserve">Signature </w:t>
            </w:r>
          </w:p>
        </w:tc>
      </w:tr>
      <w:tr w:rsidR="00B26EC5" w:rsidTr="00D00A37">
        <w:tc>
          <w:tcPr>
            <w:tcW w:w="3303" w:type="dxa"/>
          </w:tcPr>
          <w:p w:rsidR="00B26EC5" w:rsidRDefault="00B26EC5" w:rsidP="003C5B6B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304" w:type="dxa"/>
            <w:gridSpan w:val="2"/>
          </w:tcPr>
          <w:p w:rsidR="00B26EC5" w:rsidRDefault="00B26EC5" w:rsidP="003C5B6B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304" w:type="dxa"/>
          </w:tcPr>
          <w:p w:rsidR="00B26EC5" w:rsidRDefault="00B26EC5" w:rsidP="003C5B6B">
            <w:pPr>
              <w:jc w:val="both"/>
              <w:rPr>
                <w:rFonts w:ascii="Garamond" w:hAnsi="Garamond"/>
              </w:rPr>
            </w:pPr>
          </w:p>
        </w:tc>
      </w:tr>
      <w:tr w:rsidR="00B26EC5" w:rsidTr="00BF058D">
        <w:tc>
          <w:tcPr>
            <w:tcW w:w="3303" w:type="dxa"/>
          </w:tcPr>
          <w:p w:rsidR="00B26EC5" w:rsidRDefault="00B26EC5" w:rsidP="003C5B6B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304" w:type="dxa"/>
            <w:gridSpan w:val="2"/>
          </w:tcPr>
          <w:p w:rsidR="00B26EC5" w:rsidRDefault="00B26EC5" w:rsidP="003C5B6B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304" w:type="dxa"/>
          </w:tcPr>
          <w:p w:rsidR="00B26EC5" w:rsidRDefault="00B26EC5" w:rsidP="003C5B6B">
            <w:pPr>
              <w:jc w:val="both"/>
              <w:rPr>
                <w:rFonts w:ascii="Garamond" w:hAnsi="Garamond"/>
              </w:rPr>
            </w:pPr>
          </w:p>
        </w:tc>
      </w:tr>
      <w:tr w:rsidR="00B26EC5" w:rsidTr="00170EC8">
        <w:tc>
          <w:tcPr>
            <w:tcW w:w="3303" w:type="dxa"/>
          </w:tcPr>
          <w:p w:rsidR="00B26EC5" w:rsidRDefault="00B26EC5" w:rsidP="003C5B6B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304" w:type="dxa"/>
            <w:gridSpan w:val="2"/>
          </w:tcPr>
          <w:p w:rsidR="00B26EC5" w:rsidRDefault="00B26EC5" w:rsidP="003C5B6B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304" w:type="dxa"/>
          </w:tcPr>
          <w:p w:rsidR="00B26EC5" w:rsidRDefault="00B26EC5" w:rsidP="003C5B6B">
            <w:pPr>
              <w:jc w:val="both"/>
              <w:rPr>
                <w:rFonts w:ascii="Garamond" w:hAnsi="Garamond"/>
              </w:rPr>
            </w:pPr>
          </w:p>
        </w:tc>
      </w:tr>
      <w:tr w:rsidR="00B26EC5" w:rsidTr="00014686">
        <w:tc>
          <w:tcPr>
            <w:tcW w:w="3303" w:type="dxa"/>
          </w:tcPr>
          <w:p w:rsidR="00B26EC5" w:rsidRDefault="00B26EC5" w:rsidP="003C5B6B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304" w:type="dxa"/>
            <w:gridSpan w:val="2"/>
          </w:tcPr>
          <w:p w:rsidR="00B26EC5" w:rsidRDefault="00B26EC5" w:rsidP="003C5B6B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304" w:type="dxa"/>
          </w:tcPr>
          <w:p w:rsidR="00B26EC5" w:rsidRDefault="00B26EC5" w:rsidP="003C5B6B">
            <w:pPr>
              <w:jc w:val="both"/>
              <w:rPr>
                <w:rFonts w:ascii="Garamond" w:hAnsi="Garamond"/>
              </w:rPr>
            </w:pPr>
          </w:p>
        </w:tc>
      </w:tr>
      <w:tr w:rsidR="004046DE" w:rsidTr="003C5B6B">
        <w:tc>
          <w:tcPr>
            <w:tcW w:w="9911" w:type="dxa"/>
            <w:gridSpan w:val="4"/>
          </w:tcPr>
          <w:p w:rsidR="004046DE" w:rsidRPr="009F2940" w:rsidRDefault="008C29D6" w:rsidP="003C5B6B">
            <w:pPr>
              <w:jc w:val="both"/>
              <w:rPr>
                <w:rFonts w:ascii="Garamond" w:hAnsi="Garamond"/>
                <w:b/>
              </w:rPr>
            </w:pPr>
            <w:r w:rsidRPr="009F2940">
              <w:rPr>
                <w:rFonts w:ascii="Garamond" w:hAnsi="Garamond"/>
                <w:b/>
              </w:rPr>
              <w:t xml:space="preserve">Pièces/ informations à joindre obligatoirement au dossier </w:t>
            </w:r>
          </w:p>
        </w:tc>
      </w:tr>
      <w:tr w:rsidR="004046DE" w:rsidTr="003C5B6B">
        <w:tc>
          <w:tcPr>
            <w:tcW w:w="9911" w:type="dxa"/>
            <w:gridSpan w:val="4"/>
          </w:tcPr>
          <w:p w:rsidR="00125D71" w:rsidRPr="009F2940" w:rsidRDefault="00125D71" w:rsidP="009F2940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Garamond" w:hAnsi="Garamond"/>
              </w:rPr>
            </w:pPr>
            <w:r w:rsidRPr="009F2940">
              <w:rPr>
                <w:rFonts w:ascii="Garamond" w:hAnsi="Garamond"/>
              </w:rPr>
              <w:lastRenderedPageBreak/>
              <w:t xml:space="preserve">Les devis justifiant les dépenses envisagées </w:t>
            </w:r>
          </w:p>
          <w:p w:rsidR="00125D71" w:rsidRPr="009F2940" w:rsidRDefault="00125D71" w:rsidP="009F2940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Garamond" w:hAnsi="Garamond"/>
              </w:rPr>
            </w:pPr>
            <w:r w:rsidRPr="009F2940">
              <w:rPr>
                <w:rFonts w:ascii="Garamond" w:hAnsi="Garamond"/>
              </w:rPr>
              <w:t xml:space="preserve">Les attestations des financements déjà obtenues </w:t>
            </w:r>
          </w:p>
          <w:p w:rsidR="00B87890" w:rsidRPr="009F2940" w:rsidRDefault="00125D71" w:rsidP="009F2940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Garamond" w:hAnsi="Garamond"/>
              </w:rPr>
            </w:pPr>
            <w:r w:rsidRPr="009F2940">
              <w:rPr>
                <w:rFonts w:ascii="Garamond" w:hAnsi="Garamond"/>
              </w:rPr>
              <w:t>Les attestations de dema</w:t>
            </w:r>
            <w:r w:rsidR="00B87890" w:rsidRPr="009F2940">
              <w:rPr>
                <w:rFonts w:ascii="Garamond" w:hAnsi="Garamond"/>
              </w:rPr>
              <w:t xml:space="preserve">ndes de financements en cours </w:t>
            </w:r>
          </w:p>
          <w:p w:rsidR="00B87890" w:rsidRPr="009F2940" w:rsidRDefault="00125D71" w:rsidP="009F2940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Garamond" w:hAnsi="Garamond"/>
              </w:rPr>
            </w:pPr>
            <w:r w:rsidRPr="009F2940">
              <w:rPr>
                <w:rFonts w:ascii="Garamond" w:hAnsi="Garamond"/>
              </w:rPr>
              <w:t>Toute pièce ou document supplémentaire que les porteurs du projet souhaiteront transmettre à la connaissance des membres de la commission CVEC</w:t>
            </w:r>
          </w:p>
          <w:p w:rsidR="004046DE" w:rsidRPr="009F2940" w:rsidRDefault="00125D71" w:rsidP="009F2940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Garamond" w:hAnsi="Garamond"/>
              </w:rPr>
            </w:pPr>
            <w:r w:rsidRPr="009F2940">
              <w:rPr>
                <w:rFonts w:ascii="Garamond" w:hAnsi="Garamond"/>
              </w:rPr>
              <w:t>Le RIB de l’association étudiante</w:t>
            </w:r>
          </w:p>
        </w:tc>
      </w:tr>
    </w:tbl>
    <w:p w:rsidR="00404EE1" w:rsidRDefault="00404EE1" w:rsidP="007D541E">
      <w:pPr>
        <w:spacing w:after="0" w:line="240" w:lineRule="auto"/>
        <w:jc w:val="both"/>
        <w:rPr>
          <w:rFonts w:ascii="Garamond" w:hAnsi="Garamond"/>
        </w:rPr>
      </w:pPr>
    </w:p>
    <w:p w:rsidR="00404EE1" w:rsidRDefault="00404EE1" w:rsidP="007D541E">
      <w:pPr>
        <w:spacing w:after="0" w:line="240" w:lineRule="auto"/>
        <w:jc w:val="both"/>
        <w:rPr>
          <w:rFonts w:ascii="Garamond" w:hAnsi="Garamond"/>
        </w:rPr>
      </w:pPr>
    </w:p>
    <w:p w:rsidR="00404EE1" w:rsidRDefault="00404EE1" w:rsidP="007D541E">
      <w:pPr>
        <w:spacing w:after="0" w:line="240" w:lineRule="auto"/>
        <w:jc w:val="both"/>
        <w:rPr>
          <w:rFonts w:ascii="Garamond" w:hAnsi="Garamond"/>
        </w:rPr>
      </w:pPr>
    </w:p>
    <w:p w:rsidR="00404EE1" w:rsidRDefault="00404EE1" w:rsidP="007D541E">
      <w:pPr>
        <w:spacing w:after="0" w:line="240" w:lineRule="auto"/>
        <w:jc w:val="both"/>
        <w:rPr>
          <w:rFonts w:ascii="Garamond" w:hAnsi="Garamond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11"/>
      </w:tblGrid>
      <w:tr w:rsidR="00CC768F" w:rsidRPr="0016039F" w:rsidTr="00A84089">
        <w:tc>
          <w:tcPr>
            <w:tcW w:w="9911" w:type="dxa"/>
            <w:shd w:val="clear" w:color="auto" w:fill="C2D69B" w:themeFill="accent3" w:themeFillTint="99"/>
          </w:tcPr>
          <w:p w:rsidR="00CC768F" w:rsidRPr="00A84089" w:rsidRDefault="00CC768F" w:rsidP="00C05EC8">
            <w:pPr>
              <w:jc w:val="both"/>
              <w:rPr>
                <w:rFonts w:ascii="Garamond" w:hAnsi="Garamond"/>
                <w:b/>
              </w:rPr>
            </w:pPr>
            <w:r w:rsidRPr="00A84089">
              <w:rPr>
                <w:rFonts w:ascii="Garamond" w:hAnsi="Garamond"/>
                <w:b/>
              </w:rPr>
              <w:t xml:space="preserve">Avis </w:t>
            </w:r>
            <w:r w:rsidR="00404EE1" w:rsidRPr="00A84089">
              <w:rPr>
                <w:rFonts w:ascii="Garamond" w:hAnsi="Garamond"/>
                <w:b/>
              </w:rPr>
              <w:t xml:space="preserve">de la </w:t>
            </w:r>
            <w:r w:rsidRPr="00A84089">
              <w:rPr>
                <w:rFonts w:ascii="Garamond" w:hAnsi="Garamond"/>
                <w:b/>
              </w:rPr>
              <w:t xml:space="preserve">Commission administrative </w:t>
            </w:r>
          </w:p>
          <w:p w:rsidR="00CC768F" w:rsidRPr="00A84089" w:rsidRDefault="00CC768F" w:rsidP="00C05EC8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CC768F" w:rsidTr="00C05EC8">
        <w:tc>
          <w:tcPr>
            <w:tcW w:w="9911" w:type="dxa"/>
          </w:tcPr>
          <w:p w:rsidR="00CC768F" w:rsidRPr="0016039F" w:rsidRDefault="00CC768F" w:rsidP="00C05EC8">
            <w:pPr>
              <w:jc w:val="both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Date de la commission</w:t>
            </w:r>
            <w:r w:rsidRPr="0016039F">
              <w:rPr>
                <w:rFonts w:ascii="Garamond" w:hAnsi="Garamond"/>
                <w:b/>
              </w:rPr>
              <w:t> :</w:t>
            </w:r>
          </w:p>
          <w:p w:rsidR="00CC768F" w:rsidRDefault="00CC768F" w:rsidP="00C05EC8">
            <w:pPr>
              <w:jc w:val="both"/>
              <w:rPr>
                <w:rFonts w:ascii="Garamond" w:hAnsi="Garamond"/>
              </w:rPr>
            </w:pPr>
          </w:p>
        </w:tc>
      </w:tr>
      <w:tr w:rsidR="00CC768F" w:rsidTr="00C05EC8">
        <w:tc>
          <w:tcPr>
            <w:tcW w:w="9911" w:type="dxa"/>
          </w:tcPr>
          <w:p w:rsidR="00CC768F" w:rsidRPr="009F2940" w:rsidRDefault="00CC768F" w:rsidP="00C05EC8">
            <w:pPr>
              <w:jc w:val="both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Avis de la commission</w:t>
            </w:r>
            <w:r w:rsidRPr="009F2940">
              <w:rPr>
                <w:rFonts w:ascii="Garamond" w:hAnsi="Garamond"/>
                <w:b/>
              </w:rPr>
              <w:t> :</w:t>
            </w:r>
          </w:p>
          <w:p w:rsidR="00CC768F" w:rsidRDefault="009C4CC6" w:rsidP="00C05EC8">
            <w:pPr>
              <w:jc w:val="both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894931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768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768F">
              <w:rPr>
                <w:rFonts w:ascii="Garamond" w:hAnsi="Garamond"/>
              </w:rPr>
              <w:t xml:space="preserve">Favorable  </w:t>
            </w:r>
          </w:p>
          <w:p w:rsidR="00CC768F" w:rsidRDefault="009C4CC6" w:rsidP="00C05EC8">
            <w:pPr>
              <w:jc w:val="both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031345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768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768F">
              <w:rPr>
                <w:rFonts w:ascii="Garamond" w:hAnsi="Garamond"/>
              </w:rPr>
              <w:t>Favorable sous réserves</w:t>
            </w:r>
          </w:p>
          <w:p w:rsidR="00CC768F" w:rsidRDefault="009C4CC6" w:rsidP="00C05EC8">
            <w:pPr>
              <w:jc w:val="both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2092805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768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768F">
              <w:rPr>
                <w:rFonts w:ascii="Garamond" w:hAnsi="Garamond"/>
              </w:rPr>
              <w:t xml:space="preserve">Défavorable </w:t>
            </w:r>
          </w:p>
          <w:p w:rsidR="00CC768F" w:rsidRDefault="00CC768F" w:rsidP="00C05EC8">
            <w:pPr>
              <w:jc w:val="both"/>
              <w:rPr>
                <w:rFonts w:ascii="Garamond" w:hAnsi="Garamond"/>
              </w:rPr>
            </w:pPr>
          </w:p>
        </w:tc>
      </w:tr>
      <w:tr w:rsidR="00CC768F" w:rsidTr="00C05EC8">
        <w:tc>
          <w:tcPr>
            <w:tcW w:w="9911" w:type="dxa"/>
          </w:tcPr>
          <w:p w:rsidR="00CC768F" w:rsidRPr="009F2940" w:rsidRDefault="00404EE1" w:rsidP="00C05EC8">
            <w:pPr>
              <w:jc w:val="both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Observations :</w:t>
            </w:r>
          </w:p>
          <w:p w:rsidR="00CC768F" w:rsidRDefault="00CC768F" w:rsidP="00C05EC8">
            <w:pPr>
              <w:jc w:val="both"/>
              <w:rPr>
                <w:rFonts w:ascii="Garamond" w:hAnsi="Garamond"/>
              </w:rPr>
            </w:pPr>
          </w:p>
          <w:p w:rsidR="00CC768F" w:rsidRDefault="00CC768F" w:rsidP="00C05EC8">
            <w:pPr>
              <w:jc w:val="both"/>
              <w:rPr>
                <w:rFonts w:ascii="Garamond" w:hAnsi="Garamond"/>
              </w:rPr>
            </w:pPr>
          </w:p>
        </w:tc>
      </w:tr>
    </w:tbl>
    <w:p w:rsidR="0079357A" w:rsidRDefault="0079357A" w:rsidP="007D541E">
      <w:pPr>
        <w:spacing w:after="0" w:line="240" w:lineRule="auto"/>
        <w:jc w:val="both"/>
        <w:rPr>
          <w:rFonts w:ascii="Garamond" w:hAnsi="Garamond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11"/>
      </w:tblGrid>
      <w:tr w:rsidR="00404EE1" w:rsidRPr="0016039F" w:rsidTr="00A84089">
        <w:tc>
          <w:tcPr>
            <w:tcW w:w="9911" w:type="dxa"/>
            <w:shd w:val="clear" w:color="auto" w:fill="E36C0A" w:themeFill="accent6" w:themeFillShade="BF"/>
          </w:tcPr>
          <w:p w:rsidR="00404EE1" w:rsidRPr="00A84089" w:rsidRDefault="00404EE1" w:rsidP="00C05EC8">
            <w:pPr>
              <w:jc w:val="both"/>
              <w:rPr>
                <w:rFonts w:ascii="Garamond" w:hAnsi="Garamond"/>
                <w:b/>
              </w:rPr>
            </w:pPr>
            <w:r w:rsidRPr="00A84089">
              <w:rPr>
                <w:rFonts w:ascii="Garamond" w:hAnsi="Garamond"/>
                <w:b/>
              </w:rPr>
              <w:t>Décision de la Commission politique</w:t>
            </w:r>
          </w:p>
          <w:p w:rsidR="00404EE1" w:rsidRPr="0016039F" w:rsidRDefault="00404EE1" w:rsidP="00C05EC8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404EE1" w:rsidTr="00C05EC8">
        <w:tc>
          <w:tcPr>
            <w:tcW w:w="9911" w:type="dxa"/>
          </w:tcPr>
          <w:p w:rsidR="00404EE1" w:rsidRPr="0016039F" w:rsidRDefault="00404EE1" w:rsidP="00C05EC8">
            <w:pPr>
              <w:jc w:val="both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Date de la commission</w:t>
            </w:r>
            <w:r w:rsidRPr="0016039F">
              <w:rPr>
                <w:rFonts w:ascii="Garamond" w:hAnsi="Garamond"/>
                <w:b/>
              </w:rPr>
              <w:t> :</w:t>
            </w:r>
          </w:p>
          <w:p w:rsidR="00404EE1" w:rsidRDefault="00404EE1" w:rsidP="00C05EC8">
            <w:pPr>
              <w:jc w:val="both"/>
              <w:rPr>
                <w:rFonts w:ascii="Garamond" w:hAnsi="Garamond"/>
              </w:rPr>
            </w:pPr>
          </w:p>
        </w:tc>
      </w:tr>
      <w:tr w:rsidR="00404EE1" w:rsidTr="00C05EC8">
        <w:tc>
          <w:tcPr>
            <w:tcW w:w="9911" w:type="dxa"/>
          </w:tcPr>
          <w:p w:rsidR="00404EE1" w:rsidRPr="009F2940" w:rsidRDefault="00404EE1" w:rsidP="00C05EC8">
            <w:pPr>
              <w:jc w:val="both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Avis de la commission</w:t>
            </w:r>
            <w:r w:rsidRPr="009F2940">
              <w:rPr>
                <w:rFonts w:ascii="Garamond" w:hAnsi="Garamond"/>
                <w:b/>
              </w:rPr>
              <w:t> :</w:t>
            </w:r>
          </w:p>
          <w:p w:rsidR="00404EE1" w:rsidRDefault="009C4CC6" w:rsidP="00C05EC8">
            <w:pPr>
              <w:jc w:val="both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2074924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EE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04EE1">
              <w:rPr>
                <w:rFonts w:ascii="Garamond" w:hAnsi="Garamond"/>
              </w:rPr>
              <w:t xml:space="preserve">Favorable  </w:t>
            </w:r>
          </w:p>
          <w:p w:rsidR="00404EE1" w:rsidRDefault="009C4CC6" w:rsidP="00C05EC8">
            <w:pPr>
              <w:jc w:val="both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263031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EE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04EE1">
              <w:rPr>
                <w:rFonts w:ascii="Garamond" w:hAnsi="Garamond"/>
              </w:rPr>
              <w:t>Favorable sous réserves</w:t>
            </w:r>
          </w:p>
          <w:p w:rsidR="00404EE1" w:rsidRDefault="009C4CC6" w:rsidP="00C05EC8">
            <w:pPr>
              <w:jc w:val="both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821616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EE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04EE1">
              <w:rPr>
                <w:rFonts w:ascii="Garamond" w:hAnsi="Garamond"/>
              </w:rPr>
              <w:t xml:space="preserve">Défavorable </w:t>
            </w:r>
          </w:p>
          <w:p w:rsidR="00404EE1" w:rsidRDefault="00404EE1" w:rsidP="00C05EC8">
            <w:pPr>
              <w:jc w:val="both"/>
              <w:rPr>
                <w:rFonts w:ascii="Garamond" w:hAnsi="Garamond"/>
              </w:rPr>
            </w:pPr>
          </w:p>
        </w:tc>
      </w:tr>
      <w:tr w:rsidR="00404EE1" w:rsidTr="00C05EC8">
        <w:tc>
          <w:tcPr>
            <w:tcW w:w="9911" w:type="dxa"/>
          </w:tcPr>
          <w:p w:rsidR="00404EE1" w:rsidRPr="009F2940" w:rsidRDefault="00404EE1" w:rsidP="00C05EC8">
            <w:pPr>
              <w:jc w:val="both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Observations :</w:t>
            </w:r>
          </w:p>
          <w:p w:rsidR="00404EE1" w:rsidRDefault="00404EE1" w:rsidP="00C05EC8">
            <w:pPr>
              <w:jc w:val="both"/>
              <w:rPr>
                <w:rFonts w:ascii="Garamond" w:hAnsi="Garamond"/>
              </w:rPr>
            </w:pPr>
          </w:p>
          <w:p w:rsidR="00404EE1" w:rsidRDefault="00404EE1" w:rsidP="00C05EC8">
            <w:pPr>
              <w:jc w:val="both"/>
              <w:rPr>
                <w:rFonts w:ascii="Garamond" w:hAnsi="Garamond"/>
              </w:rPr>
            </w:pPr>
          </w:p>
        </w:tc>
      </w:tr>
    </w:tbl>
    <w:p w:rsidR="0079357A" w:rsidRPr="009F5BA5" w:rsidRDefault="0079357A" w:rsidP="007D541E">
      <w:pPr>
        <w:spacing w:after="0" w:line="240" w:lineRule="auto"/>
        <w:jc w:val="both"/>
        <w:rPr>
          <w:rFonts w:ascii="Garamond" w:hAnsi="Garamond"/>
        </w:rPr>
      </w:pPr>
    </w:p>
    <w:sectPr w:rsidR="0079357A" w:rsidRPr="009F5BA5" w:rsidSect="002F4071">
      <w:footerReference w:type="default" r:id="rId11"/>
      <w:pgSz w:w="11906" w:h="16838" w:code="9"/>
      <w:pgMar w:top="567" w:right="1134" w:bottom="567" w:left="85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381" w:rsidRDefault="00144381" w:rsidP="004B773A">
      <w:pPr>
        <w:spacing w:after="0" w:line="240" w:lineRule="auto"/>
      </w:pPr>
      <w:r>
        <w:separator/>
      </w:r>
    </w:p>
  </w:endnote>
  <w:endnote w:type="continuationSeparator" w:id="0">
    <w:p w:rsidR="00144381" w:rsidRDefault="00144381" w:rsidP="004B7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ller">
    <w:altName w:val="Times New Roman"/>
    <w:charset w:val="00"/>
    <w:family w:val="auto"/>
    <w:pitch w:val="variable"/>
    <w:sig w:usb0="00000001" w:usb1="5000205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AG Rounded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7FB2" w:rsidRDefault="00417FB2" w:rsidP="00417FB2">
    <w:pPr>
      <w:pStyle w:val="Paragraphestandard"/>
      <w:rPr>
        <w:rFonts w:ascii="Aller" w:hAnsi="Aller" w:cs="Aller"/>
        <w:sz w:val="16"/>
        <w:szCs w:val="16"/>
      </w:rPr>
    </w:pPr>
  </w:p>
  <w:p w:rsidR="00417FB2" w:rsidRDefault="00417FB2" w:rsidP="00417FB2">
    <w:pPr>
      <w:pStyle w:val="Paragraphestandard"/>
      <w:rPr>
        <w:rFonts w:ascii="VAG Rounded Light" w:hAnsi="VAG Rounded Light" w:cs="VAG Rounded Light"/>
        <w:sz w:val="16"/>
        <w:szCs w:val="16"/>
      </w:rPr>
    </w:pPr>
  </w:p>
  <w:p w:rsidR="00417FB2" w:rsidRPr="001A78F9" w:rsidRDefault="001A78F9" w:rsidP="001A78F9">
    <w:pPr>
      <w:pStyle w:val="Pieddepage"/>
      <w:ind w:left="2381"/>
      <w:jc w:val="right"/>
      <w:rPr>
        <w:color w:val="1F497D" w:themeColor="text2"/>
      </w:rPr>
    </w:pPr>
    <w:r w:rsidRPr="001A78F9">
      <w:rPr>
        <w:color w:val="1F497D" w:themeColor="text2"/>
      </w:rPr>
      <w:t>Fiche projet CVEC</w:t>
    </w:r>
    <w:r w:rsidR="009C4CC6">
      <w:rPr>
        <w:color w:val="1F497D" w:themeColor="text2"/>
      </w:rPr>
      <w:t>- 2027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381" w:rsidRDefault="00144381" w:rsidP="004B773A">
      <w:pPr>
        <w:spacing w:after="0" w:line="240" w:lineRule="auto"/>
      </w:pPr>
      <w:r>
        <w:separator/>
      </w:r>
    </w:p>
  </w:footnote>
  <w:footnote w:type="continuationSeparator" w:id="0">
    <w:p w:rsidR="00144381" w:rsidRDefault="00144381" w:rsidP="004B77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70134"/>
    <w:multiLevelType w:val="hybridMultilevel"/>
    <w:tmpl w:val="CF7084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D5CAD"/>
    <w:multiLevelType w:val="hybridMultilevel"/>
    <w:tmpl w:val="43AA55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51C54"/>
    <w:multiLevelType w:val="hybridMultilevel"/>
    <w:tmpl w:val="09D6B7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C1BEC"/>
    <w:multiLevelType w:val="hybridMultilevel"/>
    <w:tmpl w:val="406486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A2B8FC"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theme="minorBid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873B91"/>
    <w:multiLevelType w:val="hybridMultilevel"/>
    <w:tmpl w:val="4CC6DB92"/>
    <w:lvl w:ilvl="0" w:tplc="70F84CCA">
      <w:numFmt w:val="bullet"/>
      <w:lvlText w:val="-"/>
      <w:lvlJc w:val="left"/>
      <w:pPr>
        <w:ind w:left="2345" w:hanging="360"/>
      </w:pPr>
      <w:rPr>
        <w:rFonts w:ascii="Arial Narrow" w:eastAsiaTheme="minorHAnsi" w:hAnsi="Arial Narrow" w:cstheme="minorBidi" w:hint="default"/>
      </w:rPr>
    </w:lvl>
    <w:lvl w:ilvl="1" w:tplc="040C0003">
      <w:start w:val="1"/>
      <w:numFmt w:val="decimal"/>
      <w:lvlText w:val="%2."/>
      <w:lvlJc w:val="left"/>
      <w:pPr>
        <w:tabs>
          <w:tab w:val="num" w:pos="3065"/>
        </w:tabs>
        <w:ind w:left="3065" w:hanging="360"/>
      </w:pPr>
    </w:lvl>
    <w:lvl w:ilvl="2" w:tplc="040C0005">
      <w:start w:val="1"/>
      <w:numFmt w:val="decimal"/>
      <w:lvlText w:val="%3."/>
      <w:lvlJc w:val="left"/>
      <w:pPr>
        <w:tabs>
          <w:tab w:val="num" w:pos="3785"/>
        </w:tabs>
        <w:ind w:left="3785" w:hanging="360"/>
      </w:pPr>
    </w:lvl>
    <w:lvl w:ilvl="3" w:tplc="040C0001">
      <w:start w:val="1"/>
      <w:numFmt w:val="decimal"/>
      <w:lvlText w:val="%4."/>
      <w:lvlJc w:val="left"/>
      <w:pPr>
        <w:tabs>
          <w:tab w:val="num" w:pos="4505"/>
        </w:tabs>
        <w:ind w:left="4505" w:hanging="360"/>
      </w:pPr>
    </w:lvl>
    <w:lvl w:ilvl="4" w:tplc="040C0003">
      <w:start w:val="1"/>
      <w:numFmt w:val="decimal"/>
      <w:lvlText w:val="%5."/>
      <w:lvlJc w:val="left"/>
      <w:pPr>
        <w:tabs>
          <w:tab w:val="num" w:pos="5225"/>
        </w:tabs>
        <w:ind w:left="5225" w:hanging="360"/>
      </w:pPr>
    </w:lvl>
    <w:lvl w:ilvl="5" w:tplc="040C0005">
      <w:start w:val="1"/>
      <w:numFmt w:val="decimal"/>
      <w:lvlText w:val="%6."/>
      <w:lvlJc w:val="left"/>
      <w:pPr>
        <w:tabs>
          <w:tab w:val="num" w:pos="5945"/>
        </w:tabs>
        <w:ind w:left="5945" w:hanging="360"/>
      </w:pPr>
    </w:lvl>
    <w:lvl w:ilvl="6" w:tplc="040C0001">
      <w:start w:val="1"/>
      <w:numFmt w:val="decimal"/>
      <w:lvlText w:val="%7."/>
      <w:lvlJc w:val="left"/>
      <w:pPr>
        <w:tabs>
          <w:tab w:val="num" w:pos="6665"/>
        </w:tabs>
        <w:ind w:left="6665" w:hanging="360"/>
      </w:pPr>
    </w:lvl>
    <w:lvl w:ilvl="7" w:tplc="040C0003">
      <w:start w:val="1"/>
      <w:numFmt w:val="decimal"/>
      <w:lvlText w:val="%8."/>
      <w:lvlJc w:val="left"/>
      <w:pPr>
        <w:tabs>
          <w:tab w:val="num" w:pos="7385"/>
        </w:tabs>
        <w:ind w:left="7385" w:hanging="360"/>
      </w:pPr>
    </w:lvl>
    <w:lvl w:ilvl="8" w:tplc="040C0005">
      <w:start w:val="1"/>
      <w:numFmt w:val="decimal"/>
      <w:lvlText w:val="%9."/>
      <w:lvlJc w:val="left"/>
      <w:pPr>
        <w:tabs>
          <w:tab w:val="num" w:pos="8105"/>
        </w:tabs>
        <w:ind w:left="8105" w:hanging="360"/>
      </w:pPr>
    </w:lvl>
  </w:abstractNum>
  <w:abstractNum w:abstractNumId="5" w15:restartNumberingAfterBreak="0">
    <w:nsid w:val="2F051A01"/>
    <w:multiLevelType w:val="hybridMultilevel"/>
    <w:tmpl w:val="1B52A04E"/>
    <w:lvl w:ilvl="0" w:tplc="AD645096">
      <w:numFmt w:val="bullet"/>
      <w:lvlText w:val="-"/>
      <w:lvlJc w:val="left"/>
      <w:pPr>
        <w:ind w:left="2345" w:hanging="360"/>
      </w:pPr>
      <w:rPr>
        <w:rFonts w:ascii="Arial Narrow" w:eastAsiaTheme="minorHAnsi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6" w15:restartNumberingAfterBreak="0">
    <w:nsid w:val="44036D44"/>
    <w:multiLevelType w:val="hybridMultilevel"/>
    <w:tmpl w:val="AF6AEF4C"/>
    <w:lvl w:ilvl="0" w:tplc="84A8C24E">
      <w:start w:val="3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C10805"/>
    <w:multiLevelType w:val="hybridMultilevel"/>
    <w:tmpl w:val="D3A03B92"/>
    <w:lvl w:ilvl="0" w:tplc="E83E1996">
      <w:start w:val="1"/>
      <w:numFmt w:val="bullet"/>
      <w:lvlText w:val="-"/>
      <w:lvlJc w:val="left"/>
      <w:pPr>
        <w:ind w:left="2770" w:hanging="360"/>
      </w:pPr>
      <w:rPr>
        <w:rFonts w:ascii="Aller" w:eastAsiaTheme="minorHAnsi" w:hAnsi="Aller" w:cs="Aller" w:hint="default"/>
      </w:rPr>
    </w:lvl>
    <w:lvl w:ilvl="1" w:tplc="040C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8" w15:restartNumberingAfterBreak="0">
    <w:nsid w:val="685E1D3C"/>
    <w:multiLevelType w:val="hybridMultilevel"/>
    <w:tmpl w:val="6448B0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2D15F8"/>
    <w:multiLevelType w:val="hybridMultilevel"/>
    <w:tmpl w:val="EECCA9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6"/>
  </w:num>
  <w:num w:numId="8">
    <w:abstractNumId w:val="1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2EB"/>
    <w:rsid w:val="00004623"/>
    <w:rsid w:val="0001050B"/>
    <w:rsid w:val="00014A40"/>
    <w:rsid w:val="00022D89"/>
    <w:rsid w:val="00026413"/>
    <w:rsid w:val="00026916"/>
    <w:rsid w:val="00035A0D"/>
    <w:rsid w:val="0004140F"/>
    <w:rsid w:val="000419F4"/>
    <w:rsid w:val="00045B0F"/>
    <w:rsid w:val="00062981"/>
    <w:rsid w:val="00062BEB"/>
    <w:rsid w:val="00064DAD"/>
    <w:rsid w:val="00080848"/>
    <w:rsid w:val="000856D7"/>
    <w:rsid w:val="00092191"/>
    <w:rsid w:val="000A13B9"/>
    <w:rsid w:val="000A5B98"/>
    <w:rsid w:val="000B605C"/>
    <w:rsid w:val="000D2A83"/>
    <w:rsid w:val="000D5BF3"/>
    <w:rsid w:val="000D6E6A"/>
    <w:rsid w:val="000E5E03"/>
    <w:rsid w:val="000E6694"/>
    <w:rsid w:val="000F2EC1"/>
    <w:rsid w:val="00100E45"/>
    <w:rsid w:val="001076CC"/>
    <w:rsid w:val="00110D7B"/>
    <w:rsid w:val="00111F1D"/>
    <w:rsid w:val="00112DA3"/>
    <w:rsid w:val="00125D71"/>
    <w:rsid w:val="0012677B"/>
    <w:rsid w:val="00126EEA"/>
    <w:rsid w:val="00127BD8"/>
    <w:rsid w:val="001306D5"/>
    <w:rsid w:val="00144381"/>
    <w:rsid w:val="001452BC"/>
    <w:rsid w:val="00154238"/>
    <w:rsid w:val="0015600F"/>
    <w:rsid w:val="00156857"/>
    <w:rsid w:val="0016039F"/>
    <w:rsid w:val="00161487"/>
    <w:rsid w:val="00164A2D"/>
    <w:rsid w:val="0017398B"/>
    <w:rsid w:val="00174A2A"/>
    <w:rsid w:val="0017708B"/>
    <w:rsid w:val="00195857"/>
    <w:rsid w:val="001975B3"/>
    <w:rsid w:val="001A44C4"/>
    <w:rsid w:val="001A6EB6"/>
    <w:rsid w:val="001A78F9"/>
    <w:rsid w:val="001E22EB"/>
    <w:rsid w:val="001E3AE0"/>
    <w:rsid w:val="001E5999"/>
    <w:rsid w:val="00212F50"/>
    <w:rsid w:val="00220774"/>
    <w:rsid w:val="00224703"/>
    <w:rsid w:val="00232801"/>
    <w:rsid w:val="002376CB"/>
    <w:rsid w:val="0023792F"/>
    <w:rsid w:val="00242801"/>
    <w:rsid w:val="0024439E"/>
    <w:rsid w:val="002526E2"/>
    <w:rsid w:val="00257BA4"/>
    <w:rsid w:val="00257E37"/>
    <w:rsid w:val="002606AA"/>
    <w:rsid w:val="00261C68"/>
    <w:rsid w:val="00264524"/>
    <w:rsid w:val="0027274F"/>
    <w:rsid w:val="002741E1"/>
    <w:rsid w:val="0028226B"/>
    <w:rsid w:val="00295175"/>
    <w:rsid w:val="002A33C6"/>
    <w:rsid w:val="002A6D01"/>
    <w:rsid w:val="002A6F9E"/>
    <w:rsid w:val="002A723C"/>
    <w:rsid w:val="002A7B39"/>
    <w:rsid w:val="002B4AA5"/>
    <w:rsid w:val="002C407D"/>
    <w:rsid w:val="002C4F93"/>
    <w:rsid w:val="002D3814"/>
    <w:rsid w:val="002D59C7"/>
    <w:rsid w:val="002E4C87"/>
    <w:rsid w:val="002E620E"/>
    <w:rsid w:val="002E6A6E"/>
    <w:rsid w:val="002F4071"/>
    <w:rsid w:val="002F4E03"/>
    <w:rsid w:val="00301DA6"/>
    <w:rsid w:val="00307869"/>
    <w:rsid w:val="0031224F"/>
    <w:rsid w:val="00315F59"/>
    <w:rsid w:val="003168D0"/>
    <w:rsid w:val="00320B2D"/>
    <w:rsid w:val="0033330D"/>
    <w:rsid w:val="00333832"/>
    <w:rsid w:val="00337097"/>
    <w:rsid w:val="003439BC"/>
    <w:rsid w:val="00346B0C"/>
    <w:rsid w:val="00352DCA"/>
    <w:rsid w:val="00355ADE"/>
    <w:rsid w:val="00356203"/>
    <w:rsid w:val="00364105"/>
    <w:rsid w:val="00377A96"/>
    <w:rsid w:val="003825C8"/>
    <w:rsid w:val="003960A3"/>
    <w:rsid w:val="003970F3"/>
    <w:rsid w:val="003A3B3C"/>
    <w:rsid w:val="003B56D4"/>
    <w:rsid w:val="003C79CC"/>
    <w:rsid w:val="003D337B"/>
    <w:rsid w:val="003F12BC"/>
    <w:rsid w:val="003F20C3"/>
    <w:rsid w:val="003F2DDA"/>
    <w:rsid w:val="004036D3"/>
    <w:rsid w:val="0040385A"/>
    <w:rsid w:val="004046DE"/>
    <w:rsid w:val="00404EE1"/>
    <w:rsid w:val="00407E60"/>
    <w:rsid w:val="00417FB2"/>
    <w:rsid w:val="00424D2C"/>
    <w:rsid w:val="0044303A"/>
    <w:rsid w:val="004464AE"/>
    <w:rsid w:val="00451E2A"/>
    <w:rsid w:val="00456081"/>
    <w:rsid w:val="00457618"/>
    <w:rsid w:val="00464E6D"/>
    <w:rsid w:val="00470A66"/>
    <w:rsid w:val="004904E9"/>
    <w:rsid w:val="004A2049"/>
    <w:rsid w:val="004A5EC7"/>
    <w:rsid w:val="004B025A"/>
    <w:rsid w:val="004B2875"/>
    <w:rsid w:val="004B6903"/>
    <w:rsid w:val="004B773A"/>
    <w:rsid w:val="004D040F"/>
    <w:rsid w:val="004D3426"/>
    <w:rsid w:val="004E0301"/>
    <w:rsid w:val="004E0539"/>
    <w:rsid w:val="004E4641"/>
    <w:rsid w:val="004E7392"/>
    <w:rsid w:val="004F41A1"/>
    <w:rsid w:val="004F5318"/>
    <w:rsid w:val="004F5CBD"/>
    <w:rsid w:val="004F6ECF"/>
    <w:rsid w:val="004F761B"/>
    <w:rsid w:val="004F77CE"/>
    <w:rsid w:val="00503390"/>
    <w:rsid w:val="00520BE6"/>
    <w:rsid w:val="00532EAE"/>
    <w:rsid w:val="00543956"/>
    <w:rsid w:val="00555893"/>
    <w:rsid w:val="00566D07"/>
    <w:rsid w:val="00572B53"/>
    <w:rsid w:val="005A0595"/>
    <w:rsid w:val="005A517A"/>
    <w:rsid w:val="005B32A8"/>
    <w:rsid w:val="005C0647"/>
    <w:rsid w:val="005C0C82"/>
    <w:rsid w:val="005D4126"/>
    <w:rsid w:val="005D64CB"/>
    <w:rsid w:val="005E26CC"/>
    <w:rsid w:val="005F4F37"/>
    <w:rsid w:val="0060362F"/>
    <w:rsid w:val="00604057"/>
    <w:rsid w:val="006075AE"/>
    <w:rsid w:val="006106F2"/>
    <w:rsid w:val="00623567"/>
    <w:rsid w:val="00623B80"/>
    <w:rsid w:val="00637C49"/>
    <w:rsid w:val="00646AF3"/>
    <w:rsid w:val="006604AF"/>
    <w:rsid w:val="006620AE"/>
    <w:rsid w:val="00670FEF"/>
    <w:rsid w:val="006821E3"/>
    <w:rsid w:val="0069121D"/>
    <w:rsid w:val="0069794B"/>
    <w:rsid w:val="006A022F"/>
    <w:rsid w:val="006A1CC3"/>
    <w:rsid w:val="006B1495"/>
    <w:rsid w:val="006B3776"/>
    <w:rsid w:val="006B5A45"/>
    <w:rsid w:val="006D5869"/>
    <w:rsid w:val="006D6892"/>
    <w:rsid w:val="006E2A98"/>
    <w:rsid w:val="007000DA"/>
    <w:rsid w:val="00707617"/>
    <w:rsid w:val="0071101B"/>
    <w:rsid w:val="00712C70"/>
    <w:rsid w:val="00714058"/>
    <w:rsid w:val="007219AB"/>
    <w:rsid w:val="0072741B"/>
    <w:rsid w:val="00731C59"/>
    <w:rsid w:val="00736145"/>
    <w:rsid w:val="0075311A"/>
    <w:rsid w:val="00764765"/>
    <w:rsid w:val="00764F9D"/>
    <w:rsid w:val="0076500F"/>
    <w:rsid w:val="0077113E"/>
    <w:rsid w:val="00777CDF"/>
    <w:rsid w:val="0079357A"/>
    <w:rsid w:val="00796429"/>
    <w:rsid w:val="007A1275"/>
    <w:rsid w:val="007B250B"/>
    <w:rsid w:val="007C429E"/>
    <w:rsid w:val="007D1E78"/>
    <w:rsid w:val="007D541E"/>
    <w:rsid w:val="007E42B9"/>
    <w:rsid w:val="007F0413"/>
    <w:rsid w:val="007F0D6A"/>
    <w:rsid w:val="00815B39"/>
    <w:rsid w:val="00831C11"/>
    <w:rsid w:val="008321AD"/>
    <w:rsid w:val="00833D2E"/>
    <w:rsid w:val="00847103"/>
    <w:rsid w:val="008507B9"/>
    <w:rsid w:val="0085174E"/>
    <w:rsid w:val="00851E49"/>
    <w:rsid w:val="008561DC"/>
    <w:rsid w:val="0086396D"/>
    <w:rsid w:val="0086765B"/>
    <w:rsid w:val="008762CD"/>
    <w:rsid w:val="00881176"/>
    <w:rsid w:val="00882B37"/>
    <w:rsid w:val="008A7170"/>
    <w:rsid w:val="008B187D"/>
    <w:rsid w:val="008B2123"/>
    <w:rsid w:val="008B3034"/>
    <w:rsid w:val="008B7EFD"/>
    <w:rsid w:val="008C29D6"/>
    <w:rsid w:val="008C4EA1"/>
    <w:rsid w:val="008D0194"/>
    <w:rsid w:val="008D04CE"/>
    <w:rsid w:val="008D13F9"/>
    <w:rsid w:val="008D66F0"/>
    <w:rsid w:val="008E5799"/>
    <w:rsid w:val="008F38C1"/>
    <w:rsid w:val="008F3B11"/>
    <w:rsid w:val="008F73AB"/>
    <w:rsid w:val="009218CE"/>
    <w:rsid w:val="00936B92"/>
    <w:rsid w:val="009428FC"/>
    <w:rsid w:val="00946833"/>
    <w:rsid w:val="0095172E"/>
    <w:rsid w:val="00952BB9"/>
    <w:rsid w:val="00954E43"/>
    <w:rsid w:val="00965DA9"/>
    <w:rsid w:val="00970A40"/>
    <w:rsid w:val="00977E11"/>
    <w:rsid w:val="009842B3"/>
    <w:rsid w:val="009879F9"/>
    <w:rsid w:val="009B5F7E"/>
    <w:rsid w:val="009B733C"/>
    <w:rsid w:val="009C4CC6"/>
    <w:rsid w:val="009D0C17"/>
    <w:rsid w:val="009D3320"/>
    <w:rsid w:val="009E451D"/>
    <w:rsid w:val="009E6AC5"/>
    <w:rsid w:val="009E7923"/>
    <w:rsid w:val="009F2940"/>
    <w:rsid w:val="009F470F"/>
    <w:rsid w:val="009F4740"/>
    <w:rsid w:val="009F5BA5"/>
    <w:rsid w:val="00A12529"/>
    <w:rsid w:val="00A27AF2"/>
    <w:rsid w:val="00A33939"/>
    <w:rsid w:val="00A3699B"/>
    <w:rsid w:val="00A463AB"/>
    <w:rsid w:val="00A51EE2"/>
    <w:rsid w:val="00A531C7"/>
    <w:rsid w:val="00A759B3"/>
    <w:rsid w:val="00A808CC"/>
    <w:rsid w:val="00A813FF"/>
    <w:rsid w:val="00A84089"/>
    <w:rsid w:val="00A85097"/>
    <w:rsid w:val="00A91BB2"/>
    <w:rsid w:val="00A933D6"/>
    <w:rsid w:val="00AA0871"/>
    <w:rsid w:val="00AA1EDB"/>
    <w:rsid w:val="00AB0506"/>
    <w:rsid w:val="00AB3310"/>
    <w:rsid w:val="00AD711C"/>
    <w:rsid w:val="00AE31A6"/>
    <w:rsid w:val="00AF27E7"/>
    <w:rsid w:val="00B1163E"/>
    <w:rsid w:val="00B143D4"/>
    <w:rsid w:val="00B17F58"/>
    <w:rsid w:val="00B23BD4"/>
    <w:rsid w:val="00B26EC5"/>
    <w:rsid w:val="00B35086"/>
    <w:rsid w:val="00B4667E"/>
    <w:rsid w:val="00B52A17"/>
    <w:rsid w:val="00B70894"/>
    <w:rsid w:val="00B74796"/>
    <w:rsid w:val="00B77872"/>
    <w:rsid w:val="00B83795"/>
    <w:rsid w:val="00B87890"/>
    <w:rsid w:val="00BA209D"/>
    <w:rsid w:val="00BB2462"/>
    <w:rsid w:val="00BB3273"/>
    <w:rsid w:val="00BB517E"/>
    <w:rsid w:val="00BC6EF4"/>
    <w:rsid w:val="00BC7F40"/>
    <w:rsid w:val="00BD4D4F"/>
    <w:rsid w:val="00BF2AF6"/>
    <w:rsid w:val="00BF72F3"/>
    <w:rsid w:val="00BF7399"/>
    <w:rsid w:val="00C075AA"/>
    <w:rsid w:val="00C12D5A"/>
    <w:rsid w:val="00C22F5B"/>
    <w:rsid w:val="00C23FE8"/>
    <w:rsid w:val="00C319EE"/>
    <w:rsid w:val="00C31DFD"/>
    <w:rsid w:val="00C322F5"/>
    <w:rsid w:val="00C463B0"/>
    <w:rsid w:val="00C47F2C"/>
    <w:rsid w:val="00C85EA2"/>
    <w:rsid w:val="00CC2288"/>
    <w:rsid w:val="00CC768F"/>
    <w:rsid w:val="00CD1E4F"/>
    <w:rsid w:val="00CD4A74"/>
    <w:rsid w:val="00CD610C"/>
    <w:rsid w:val="00CE56C0"/>
    <w:rsid w:val="00CF0567"/>
    <w:rsid w:val="00CF0BDD"/>
    <w:rsid w:val="00CF2142"/>
    <w:rsid w:val="00CF2D93"/>
    <w:rsid w:val="00D00ECF"/>
    <w:rsid w:val="00D12E37"/>
    <w:rsid w:val="00D14F85"/>
    <w:rsid w:val="00D273B0"/>
    <w:rsid w:val="00D33573"/>
    <w:rsid w:val="00D36A16"/>
    <w:rsid w:val="00D36A9B"/>
    <w:rsid w:val="00D410FE"/>
    <w:rsid w:val="00D41DA1"/>
    <w:rsid w:val="00D41EA5"/>
    <w:rsid w:val="00D4214E"/>
    <w:rsid w:val="00D4288D"/>
    <w:rsid w:val="00D5049A"/>
    <w:rsid w:val="00D54C80"/>
    <w:rsid w:val="00D564C6"/>
    <w:rsid w:val="00D5743F"/>
    <w:rsid w:val="00D63A85"/>
    <w:rsid w:val="00D65907"/>
    <w:rsid w:val="00D6603C"/>
    <w:rsid w:val="00D67A74"/>
    <w:rsid w:val="00D67C6D"/>
    <w:rsid w:val="00D848F5"/>
    <w:rsid w:val="00D8571B"/>
    <w:rsid w:val="00D8765B"/>
    <w:rsid w:val="00DA7976"/>
    <w:rsid w:val="00DB3833"/>
    <w:rsid w:val="00DB75B7"/>
    <w:rsid w:val="00DC076C"/>
    <w:rsid w:val="00DC0B67"/>
    <w:rsid w:val="00DC1AE0"/>
    <w:rsid w:val="00DC385E"/>
    <w:rsid w:val="00DC3DF8"/>
    <w:rsid w:val="00DC7EAC"/>
    <w:rsid w:val="00DE0F94"/>
    <w:rsid w:val="00DE26B4"/>
    <w:rsid w:val="00DE327B"/>
    <w:rsid w:val="00DF640F"/>
    <w:rsid w:val="00E0133F"/>
    <w:rsid w:val="00E05305"/>
    <w:rsid w:val="00E12BC4"/>
    <w:rsid w:val="00E331A3"/>
    <w:rsid w:val="00E35FDC"/>
    <w:rsid w:val="00E63FFB"/>
    <w:rsid w:val="00E65E81"/>
    <w:rsid w:val="00E675FD"/>
    <w:rsid w:val="00E726B1"/>
    <w:rsid w:val="00E80DD4"/>
    <w:rsid w:val="00E96AC6"/>
    <w:rsid w:val="00EA11BA"/>
    <w:rsid w:val="00EA34B4"/>
    <w:rsid w:val="00EB005C"/>
    <w:rsid w:val="00EB2DDA"/>
    <w:rsid w:val="00EB31FE"/>
    <w:rsid w:val="00EC3A1D"/>
    <w:rsid w:val="00ED3A3C"/>
    <w:rsid w:val="00ED659A"/>
    <w:rsid w:val="00ED7564"/>
    <w:rsid w:val="00EE0C95"/>
    <w:rsid w:val="00EE3450"/>
    <w:rsid w:val="00F11FC8"/>
    <w:rsid w:val="00F15292"/>
    <w:rsid w:val="00F31A7E"/>
    <w:rsid w:val="00F32FBF"/>
    <w:rsid w:val="00F402F9"/>
    <w:rsid w:val="00F4330A"/>
    <w:rsid w:val="00F6380A"/>
    <w:rsid w:val="00F73399"/>
    <w:rsid w:val="00F820F4"/>
    <w:rsid w:val="00F82D93"/>
    <w:rsid w:val="00F92F2F"/>
    <w:rsid w:val="00FA1F20"/>
    <w:rsid w:val="00FA226A"/>
    <w:rsid w:val="00FA593F"/>
    <w:rsid w:val="00FA6B21"/>
    <w:rsid w:val="00FC685B"/>
    <w:rsid w:val="00FD475A"/>
    <w:rsid w:val="00FE24D1"/>
    <w:rsid w:val="00FE607C"/>
    <w:rsid w:val="00FF5102"/>
    <w:rsid w:val="00FF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85BF776"/>
  <w15:docId w15:val="{B654EA08-2818-42C8-9246-3FD1ED1D3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20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E2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E22EB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B77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B773A"/>
  </w:style>
  <w:style w:type="paragraph" w:styleId="Pieddepage">
    <w:name w:val="footer"/>
    <w:basedOn w:val="Normal"/>
    <w:link w:val="PieddepageCar"/>
    <w:uiPriority w:val="99"/>
    <w:unhideWhenUsed/>
    <w:rsid w:val="004B77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B773A"/>
  </w:style>
  <w:style w:type="paragraph" w:customStyle="1" w:styleId="Paragraphestandard">
    <w:name w:val="[Paragraphe standard]"/>
    <w:basedOn w:val="Normal"/>
    <w:uiPriority w:val="99"/>
    <w:rsid w:val="00417FB2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character" w:styleId="Lienhypertexte">
    <w:name w:val="Hyperlink"/>
    <w:basedOn w:val="Policepardfaut"/>
    <w:uiPriority w:val="99"/>
    <w:unhideWhenUsed/>
    <w:rsid w:val="000A5B9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8D04CE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1076CC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70F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670FEF"/>
    <w:rPr>
      <w:rFonts w:ascii="Courier New" w:eastAsia="Times New Roman" w:hAnsi="Courier New" w:cs="Courier New"/>
      <w:sz w:val="20"/>
      <w:szCs w:val="20"/>
      <w:lang w:eastAsia="fr-FR"/>
    </w:rPr>
  </w:style>
  <w:style w:type="table" w:styleId="Grilledutableau">
    <w:name w:val="Table Grid"/>
    <w:basedOn w:val="TableauNormal"/>
    <w:uiPriority w:val="59"/>
    <w:rsid w:val="00126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9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3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7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yperlink" Target="mailto:CVEC@univ-antilles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A8E1A626E4014AB393FA4774594ADA" ma:contentTypeVersion="19" ma:contentTypeDescription="Crée un document." ma:contentTypeScope="" ma:versionID="fbd67b0b35b27f4529572158f8a32f86">
  <xsd:schema xmlns:xsd="http://www.w3.org/2001/XMLSchema" xmlns:xs="http://www.w3.org/2001/XMLSchema" xmlns:p="http://schemas.microsoft.com/office/2006/metadata/properties" xmlns:ns2="ff20d766-91fb-4ef2-bc25-c0f528d435a5" xmlns:ns3="8b0a21ca-adfb-4050-9be4-ad4a4a4f207b" targetNamespace="http://schemas.microsoft.com/office/2006/metadata/properties" ma:root="true" ma:fieldsID="e255d78bd048ae991a589dfec3cfadbf" ns2:_="" ns3:_="">
    <xsd:import namespace="ff20d766-91fb-4ef2-bc25-c0f528d435a5"/>
    <xsd:import namespace="8b0a21ca-adfb-4050-9be4-ad4a4a4f20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0d766-91fb-4ef2-bc25-c0f528d43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e5457c53-52a3-468c-a076-2af96ea82b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0a21ca-adfb-4050-9be4-ad4a4a4f207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fc47fb8-0943-456f-b8d8-d5acee86ae0a}" ma:internalName="TaxCatchAll" ma:showField="CatchAllData" ma:web="8b0a21ca-adfb-4050-9be4-ad4a4a4f20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0d766-91fb-4ef2-bc25-c0f528d435a5">
      <Terms xmlns="http://schemas.microsoft.com/office/infopath/2007/PartnerControls"/>
    </lcf76f155ced4ddcb4097134ff3c332f>
    <TaxCatchAll xmlns="8b0a21ca-adfb-4050-9be4-ad4a4a4f207b" xsi:nil="true"/>
  </documentManagement>
</p:properties>
</file>

<file path=customXml/itemProps1.xml><?xml version="1.0" encoding="utf-8"?>
<ds:datastoreItem xmlns:ds="http://schemas.openxmlformats.org/officeDocument/2006/customXml" ds:itemID="{EBE00F85-12BA-493C-A460-EB83C71954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C68CEE-3FB8-496E-AFEA-F8B27C237385}"/>
</file>

<file path=customXml/itemProps3.xml><?xml version="1.0" encoding="utf-8"?>
<ds:datastoreItem xmlns:ds="http://schemas.openxmlformats.org/officeDocument/2006/customXml" ds:itemID="{0155B70E-6137-44B1-99CF-3E5BCCBD4D3D}"/>
</file>

<file path=customXml/itemProps4.xml><?xml version="1.0" encoding="utf-8"?>
<ds:datastoreItem xmlns:ds="http://schemas.openxmlformats.org/officeDocument/2006/customXml" ds:itemID="{17DEA50A-A48A-465F-BD63-661759D5FD30}"/>
</file>

<file path=docProps/app.xml><?xml version="1.0" encoding="utf-8"?>
<Properties xmlns="http://schemas.openxmlformats.org/officeDocument/2006/extended-properties" xmlns:vt="http://schemas.openxmlformats.org/officeDocument/2006/docPropsVTypes">
  <Template>EACFFC3</Template>
  <TotalTime>3</TotalTime>
  <Pages>3</Pages>
  <Words>346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Cachou</dc:creator>
  <cp:lastModifiedBy>Dalena Suares</cp:lastModifiedBy>
  <cp:revision>9</cp:revision>
  <cp:lastPrinted>2021-12-10T13:38:00Z</cp:lastPrinted>
  <dcterms:created xsi:type="dcterms:W3CDTF">2025-02-14T16:04:00Z</dcterms:created>
  <dcterms:modified xsi:type="dcterms:W3CDTF">2026-07-08T15:42:00Z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0x01010032A8E1A626E4014AB393FA4774594ADA</vt:lpwstr>
  </property>
</Properties>
</file>